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806FD" w14:textId="209E1A9F" w:rsidR="001D3BD5" w:rsidRDefault="00282067">
      <w:r w:rsidRPr="00282067">
        <w:rPr>
          <w:noProof/>
        </w:rPr>
        <w:drawing>
          <wp:inline distT="0" distB="0" distL="0" distR="0" wp14:anchorId="7F117F88" wp14:editId="7D592039">
            <wp:extent cx="5760720" cy="4333875"/>
            <wp:effectExtent l="0" t="0" r="5080" b="0"/>
            <wp:docPr id="3553372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7260" name=""/>
                    <pic:cNvPicPr/>
                  </pic:nvPicPr>
                  <pic:blipFill>
                    <a:blip r:embed="rId5"/>
                    <a:stretch>
                      <a:fillRect/>
                    </a:stretch>
                  </pic:blipFill>
                  <pic:spPr>
                    <a:xfrm>
                      <a:off x="0" y="0"/>
                      <a:ext cx="5760720" cy="4333875"/>
                    </a:xfrm>
                    <a:prstGeom prst="rect">
                      <a:avLst/>
                    </a:prstGeom>
                  </pic:spPr>
                </pic:pic>
              </a:graphicData>
            </a:graphic>
          </wp:inline>
        </w:drawing>
      </w:r>
    </w:p>
    <w:p w14:paraId="3A3BD3DC" w14:textId="77777777" w:rsidR="00282067" w:rsidRDefault="00282067"/>
    <w:p w14:paraId="5302674A" w14:textId="77777777" w:rsidR="00282067" w:rsidRDefault="00282067"/>
    <w:p w14:paraId="4FBE5378" w14:textId="77777777" w:rsidR="00282067" w:rsidRDefault="00282067"/>
    <w:p w14:paraId="16209A70" w14:textId="77777777" w:rsidR="00282067" w:rsidRDefault="00282067"/>
    <w:p w14:paraId="2E9B5A7D" w14:textId="77777777" w:rsidR="00282067" w:rsidRDefault="00282067"/>
    <w:p w14:paraId="18978263" w14:textId="499D76BA" w:rsidR="00282067" w:rsidRDefault="00282067">
      <w:pPr>
        <w:rPr>
          <w:rFonts w:ascii="Secca KjG" w:hAnsi="Secca KjG"/>
          <w:b/>
          <w:bCs/>
          <w:sz w:val="96"/>
          <w:szCs w:val="96"/>
        </w:rPr>
      </w:pPr>
      <w:r w:rsidRPr="00282067">
        <w:rPr>
          <w:rFonts w:ascii="Secca KjG" w:hAnsi="Secca KjG"/>
          <w:b/>
          <w:bCs/>
          <w:sz w:val="200"/>
          <w:szCs w:val="200"/>
        </w:rPr>
        <w:t>1</w:t>
      </w:r>
      <w:r w:rsidRPr="00282067">
        <w:rPr>
          <w:rFonts w:ascii="Secca KjG" w:hAnsi="Secca KjG"/>
          <w:b/>
          <w:bCs/>
          <w:sz w:val="144"/>
          <w:szCs w:val="144"/>
        </w:rPr>
        <w:t xml:space="preserve"> </w:t>
      </w:r>
      <w:r w:rsidRPr="00282067">
        <w:rPr>
          <w:rFonts w:ascii="Secca KjG" w:hAnsi="Secca KjG"/>
          <w:b/>
          <w:bCs/>
          <w:sz w:val="96"/>
          <w:szCs w:val="96"/>
        </w:rPr>
        <w:t xml:space="preserve">Taufe </w:t>
      </w:r>
      <w:r>
        <w:rPr>
          <w:rFonts w:ascii="Secca KjG" w:hAnsi="Secca KjG"/>
          <w:b/>
          <w:bCs/>
          <w:sz w:val="96"/>
          <w:szCs w:val="96"/>
        </w:rPr>
        <w:t>–</w:t>
      </w:r>
      <w:r w:rsidRPr="00282067">
        <w:rPr>
          <w:rFonts w:ascii="Secca KjG" w:hAnsi="Secca KjG"/>
          <w:b/>
          <w:bCs/>
          <w:sz w:val="96"/>
          <w:szCs w:val="96"/>
        </w:rPr>
        <w:t xml:space="preserve"> Firmung</w:t>
      </w:r>
    </w:p>
    <w:p w14:paraId="61AE52EF" w14:textId="38E0A98B" w:rsidR="00282067" w:rsidRDefault="00282067">
      <w:pPr>
        <w:rPr>
          <w:rFonts w:ascii="Secca KjG" w:hAnsi="Secca KjG"/>
          <w:b/>
          <w:bCs/>
          <w:sz w:val="96"/>
          <w:szCs w:val="96"/>
        </w:rPr>
      </w:pPr>
      <w:r>
        <w:rPr>
          <w:rFonts w:ascii="Secca KjG" w:hAnsi="Secca KjG"/>
          <w:b/>
          <w:bCs/>
          <w:sz w:val="96"/>
          <w:szCs w:val="96"/>
        </w:rPr>
        <w:br w:type="page"/>
      </w:r>
    </w:p>
    <w:p w14:paraId="1DD50986" w14:textId="6F09EE56" w:rsidR="00282067" w:rsidRDefault="00282067">
      <w:pPr>
        <w:rPr>
          <w:rFonts w:ascii="Secca KjG" w:hAnsi="Secca KjG"/>
          <w:b/>
          <w:bCs/>
          <w:sz w:val="40"/>
          <w:szCs w:val="40"/>
        </w:rPr>
      </w:pPr>
      <w:r>
        <w:rPr>
          <w:rFonts w:ascii="Secca KjG" w:hAnsi="Secca KjG"/>
          <w:b/>
          <w:bCs/>
          <w:sz w:val="40"/>
          <w:szCs w:val="40"/>
        </w:rPr>
        <w:lastRenderedPageBreak/>
        <w:t>Einführung</w:t>
      </w:r>
    </w:p>
    <w:p w14:paraId="5C696DD2" w14:textId="77777777" w:rsidR="00282067" w:rsidRDefault="00282067">
      <w:pPr>
        <w:rPr>
          <w:rFonts w:ascii="Secca KjG" w:hAnsi="Secca KjG"/>
          <w:b/>
          <w:bCs/>
          <w:sz w:val="40"/>
          <w:szCs w:val="40"/>
        </w:rPr>
      </w:pPr>
    </w:p>
    <w:p w14:paraId="480406BA" w14:textId="00D88427" w:rsidR="00282067" w:rsidRPr="00282067" w:rsidRDefault="00282067">
      <w:pPr>
        <w:rPr>
          <w:rFonts w:ascii="Secca KjG" w:hAnsi="Secca KjG"/>
          <w:sz w:val="28"/>
          <w:szCs w:val="28"/>
        </w:rPr>
      </w:pPr>
      <w:r w:rsidRPr="00282067">
        <w:rPr>
          <w:rFonts w:ascii="Secca KjG" w:hAnsi="Secca KjG"/>
          <w:sz w:val="28"/>
          <w:szCs w:val="28"/>
        </w:rPr>
        <w:t xml:space="preserve">Liebe </w:t>
      </w:r>
      <w:proofErr w:type="spellStart"/>
      <w:r w:rsidRPr="00282067">
        <w:rPr>
          <w:rFonts w:ascii="Secca KjG" w:hAnsi="Secca KjG"/>
          <w:sz w:val="28"/>
          <w:szCs w:val="28"/>
        </w:rPr>
        <w:t>Firmkandidatin</w:t>
      </w:r>
      <w:proofErr w:type="spellEnd"/>
      <w:r w:rsidRPr="00282067">
        <w:rPr>
          <w:rFonts w:ascii="Secca KjG" w:hAnsi="Secca KjG"/>
          <w:sz w:val="28"/>
          <w:szCs w:val="28"/>
        </w:rPr>
        <w:t>! Liebe</w:t>
      </w:r>
      <w:r>
        <w:rPr>
          <w:rFonts w:ascii="Secca KjG" w:hAnsi="Secca KjG"/>
          <w:sz w:val="28"/>
          <w:szCs w:val="28"/>
        </w:rPr>
        <w:t>r</w:t>
      </w:r>
      <w:r w:rsidRPr="00282067">
        <w:rPr>
          <w:rFonts w:ascii="Secca KjG" w:hAnsi="Secca KjG"/>
          <w:sz w:val="28"/>
          <w:szCs w:val="28"/>
        </w:rPr>
        <w:t xml:space="preserve"> </w:t>
      </w:r>
      <w:proofErr w:type="spellStart"/>
      <w:r w:rsidRPr="00282067">
        <w:rPr>
          <w:rFonts w:ascii="Secca KjG" w:hAnsi="Secca KjG"/>
          <w:sz w:val="28"/>
          <w:szCs w:val="28"/>
        </w:rPr>
        <w:t>Firmkandidat</w:t>
      </w:r>
      <w:proofErr w:type="spellEnd"/>
      <w:r w:rsidRPr="00282067">
        <w:rPr>
          <w:rFonts w:ascii="Secca KjG" w:hAnsi="Secca KjG"/>
          <w:sz w:val="28"/>
          <w:szCs w:val="28"/>
        </w:rPr>
        <w:t>!</w:t>
      </w:r>
    </w:p>
    <w:p w14:paraId="24296DBC" w14:textId="77777777" w:rsidR="00282067" w:rsidRPr="00282067" w:rsidRDefault="00282067">
      <w:pPr>
        <w:rPr>
          <w:rFonts w:ascii="Secca KjG" w:hAnsi="Secca KjG"/>
          <w:sz w:val="28"/>
          <w:szCs w:val="28"/>
        </w:rPr>
      </w:pPr>
    </w:p>
    <w:p w14:paraId="5CAED574" w14:textId="54852D33" w:rsidR="00282067" w:rsidRDefault="00282067">
      <w:pPr>
        <w:rPr>
          <w:rFonts w:ascii="Secca KjG" w:hAnsi="Secca KjG"/>
          <w:sz w:val="28"/>
          <w:szCs w:val="28"/>
        </w:rPr>
      </w:pPr>
      <w:r>
        <w:rPr>
          <w:rFonts w:ascii="Secca KjG" w:hAnsi="Secca KjG"/>
          <w:sz w:val="28"/>
          <w:szCs w:val="28"/>
        </w:rPr>
        <w:t xml:space="preserve">Im Rahmen der Firmvorbereitung beschäftigen wir uns mit wichtigen Themengebiete rund um die Firmung. Wenn wir wissen, worum es geht, dann können wir besser nachvollziehen, was wirklich bei der Firmung wichtig ist. Das eigentliche in der Vorbereitung auf dieses Sakrament passiert im Mittun bei den </w:t>
      </w:r>
      <w:proofErr w:type="spellStart"/>
      <w:r>
        <w:rPr>
          <w:rFonts w:ascii="Secca KjG" w:hAnsi="Secca KjG"/>
          <w:sz w:val="28"/>
          <w:szCs w:val="28"/>
        </w:rPr>
        <w:t>Firmabenden</w:t>
      </w:r>
      <w:proofErr w:type="spellEnd"/>
      <w:r>
        <w:rPr>
          <w:rFonts w:ascii="Secca KjG" w:hAnsi="Secca KjG"/>
          <w:sz w:val="28"/>
          <w:szCs w:val="28"/>
        </w:rPr>
        <w:t xml:space="preserve">, in der Gemeinschaft beim Sozialprojekt, im Einsatz als Lektor und Mesner und natürlich </w:t>
      </w:r>
      <w:r w:rsidR="00857FF7">
        <w:rPr>
          <w:rFonts w:ascii="Secca KjG" w:hAnsi="Secca KjG"/>
          <w:sz w:val="28"/>
          <w:szCs w:val="28"/>
        </w:rPr>
        <w:t xml:space="preserve">in der </w:t>
      </w:r>
      <w:proofErr w:type="spellStart"/>
      <w:r w:rsidR="00857FF7">
        <w:rPr>
          <w:rFonts w:ascii="Secca KjG" w:hAnsi="Secca KjG"/>
          <w:sz w:val="28"/>
          <w:szCs w:val="28"/>
        </w:rPr>
        <w:t>Mitfeier</w:t>
      </w:r>
      <w:proofErr w:type="spellEnd"/>
      <w:r w:rsidR="00857FF7">
        <w:rPr>
          <w:rFonts w:ascii="Secca KjG" w:hAnsi="Secca KjG"/>
          <w:sz w:val="28"/>
          <w:szCs w:val="28"/>
        </w:rPr>
        <w:t xml:space="preserve"> der Gottesdienste. Nicht zu verachten ist auch die kleine „Party“ am Ende der </w:t>
      </w:r>
      <w:proofErr w:type="spellStart"/>
      <w:r w:rsidR="00857FF7">
        <w:rPr>
          <w:rFonts w:ascii="Secca KjG" w:hAnsi="Secca KjG"/>
          <w:sz w:val="28"/>
          <w:szCs w:val="28"/>
        </w:rPr>
        <w:t>Firmabende</w:t>
      </w:r>
      <w:proofErr w:type="spellEnd"/>
      <w:r w:rsidR="00857FF7">
        <w:rPr>
          <w:rFonts w:ascii="Secca KjG" w:hAnsi="Secca KjG"/>
          <w:sz w:val="28"/>
          <w:szCs w:val="28"/>
        </w:rPr>
        <w:t xml:space="preserve">. </w:t>
      </w:r>
    </w:p>
    <w:p w14:paraId="3CEA8FC1" w14:textId="77777777" w:rsidR="00857FF7" w:rsidRDefault="00857FF7">
      <w:pPr>
        <w:rPr>
          <w:rFonts w:ascii="Secca KjG" w:hAnsi="Secca KjG"/>
          <w:sz w:val="28"/>
          <w:szCs w:val="28"/>
        </w:rPr>
      </w:pPr>
    </w:p>
    <w:p w14:paraId="5BCC8C28" w14:textId="0D237B56" w:rsidR="00857FF7" w:rsidRDefault="00857FF7">
      <w:pPr>
        <w:rPr>
          <w:rFonts w:ascii="Secca KjG" w:hAnsi="Secca KjG"/>
          <w:sz w:val="28"/>
          <w:szCs w:val="28"/>
        </w:rPr>
      </w:pPr>
      <w:r>
        <w:rPr>
          <w:rFonts w:ascii="Secca KjG" w:hAnsi="Secca KjG"/>
          <w:sz w:val="28"/>
          <w:szCs w:val="28"/>
        </w:rPr>
        <w:t xml:space="preserve">Leider kann es vorkommen, dass du nicht zu den </w:t>
      </w:r>
      <w:proofErr w:type="spellStart"/>
      <w:r>
        <w:rPr>
          <w:rFonts w:ascii="Secca KjG" w:hAnsi="Secca KjG"/>
          <w:sz w:val="28"/>
          <w:szCs w:val="28"/>
        </w:rPr>
        <w:t>Firmabenden</w:t>
      </w:r>
      <w:proofErr w:type="spellEnd"/>
      <w:r>
        <w:rPr>
          <w:rFonts w:ascii="Secca KjG" w:hAnsi="Secca KjG"/>
          <w:sz w:val="28"/>
          <w:szCs w:val="28"/>
        </w:rPr>
        <w:t xml:space="preserve"> kommen kannst. Vielleicht ist es Krankheit oder ein anderer wichtiger Termin. Weil aber es wichtig ist, dass du die Inhalte für die Firmung kennst, ist es notwendig, sie nachzumachen. Dazu dienen dieser Unterlagen. Die „Firmvorbereitung on </w:t>
      </w:r>
      <w:proofErr w:type="spellStart"/>
      <w:r>
        <w:rPr>
          <w:rFonts w:ascii="Secca KjG" w:hAnsi="Secca KjG"/>
          <w:sz w:val="28"/>
          <w:szCs w:val="28"/>
        </w:rPr>
        <w:t>demand</w:t>
      </w:r>
      <w:proofErr w:type="spellEnd"/>
      <w:r>
        <w:rPr>
          <w:rFonts w:ascii="Secca KjG" w:hAnsi="Secca KjG"/>
          <w:sz w:val="28"/>
          <w:szCs w:val="28"/>
        </w:rPr>
        <w:t xml:space="preserve">“ soll ein Ersatz für die </w:t>
      </w:r>
      <w:proofErr w:type="spellStart"/>
      <w:r>
        <w:rPr>
          <w:rFonts w:ascii="Secca KjG" w:hAnsi="Secca KjG"/>
          <w:sz w:val="28"/>
          <w:szCs w:val="28"/>
        </w:rPr>
        <w:t>Firmabende</w:t>
      </w:r>
      <w:proofErr w:type="spellEnd"/>
      <w:r>
        <w:rPr>
          <w:rFonts w:ascii="Secca KjG" w:hAnsi="Secca KjG"/>
          <w:sz w:val="28"/>
          <w:szCs w:val="28"/>
        </w:rPr>
        <w:t xml:space="preserve"> sein, jedoch nur ein schwacher. Es gibt hier keine Gemeinschaft, keine Chips und keine Musik. Deshalb komm – wenn du irgendwie kannst – zu den </w:t>
      </w:r>
      <w:proofErr w:type="spellStart"/>
      <w:r>
        <w:rPr>
          <w:rFonts w:ascii="Secca KjG" w:hAnsi="Secca KjG"/>
          <w:sz w:val="28"/>
          <w:szCs w:val="28"/>
        </w:rPr>
        <w:t>Firmabende</w:t>
      </w:r>
      <w:proofErr w:type="spellEnd"/>
      <w:r>
        <w:rPr>
          <w:rFonts w:ascii="Secca KjG" w:hAnsi="Secca KjG"/>
          <w:sz w:val="28"/>
          <w:szCs w:val="28"/>
        </w:rPr>
        <w:t xml:space="preserve">. Bei Verhinderung bei den Sozialprojekt, </w:t>
      </w:r>
      <w:r w:rsidR="00071DAA">
        <w:rPr>
          <w:rFonts w:ascii="Secca KjG" w:hAnsi="Secca KjG"/>
          <w:sz w:val="28"/>
          <w:szCs w:val="28"/>
        </w:rPr>
        <w:t>bei deinen Einsätzen</w:t>
      </w:r>
      <w:r>
        <w:rPr>
          <w:rFonts w:ascii="Secca KjG" w:hAnsi="Secca KjG"/>
          <w:sz w:val="28"/>
          <w:szCs w:val="28"/>
        </w:rPr>
        <w:t xml:space="preserve"> im Pfarrprojekt und den sonstigen Veranstaltungen setze dich rechtzeitig mit unserer Pfarrassistentin Elisabeth in Verbindung. </w:t>
      </w:r>
    </w:p>
    <w:p w14:paraId="040DFCE4" w14:textId="77777777" w:rsidR="00857FF7" w:rsidRDefault="00857FF7">
      <w:pPr>
        <w:rPr>
          <w:rFonts w:ascii="Secca KjG" w:hAnsi="Secca KjG"/>
          <w:sz w:val="28"/>
          <w:szCs w:val="28"/>
        </w:rPr>
      </w:pPr>
    </w:p>
    <w:p w14:paraId="76144443" w14:textId="17D48DAD" w:rsidR="00857FF7" w:rsidRPr="00857FF7" w:rsidRDefault="00857FF7">
      <w:pPr>
        <w:rPr>
          <w:rFonts w:ascii="Secca KjG" w:hAnsi="Secca KjG"/>
          <w:b/>
          <w:bCs/>
          <w:sz w:val="40"/>
          <w:szCs w:val="40"/>
        </w:rPr>
      </w:pPr>
      <w:r w:rsidRPr="00857FF7">
        <w:rPr>
          <w:rFonts w:ascii="Secca KjG" w:hAnsi="Secca KjG"/>
          <w:b/>
          <w:bCs/>
          <w:sz w:val="40"/>
          <w:szCs w:val="40"/>
        </w:rPr>
        <w:t>So geht’s!</w:t>
      </w:r>
    </w:p>
    <w:p w14:paraId="0B49FAE5" w14:textId="77777777" w:rsidR="00857FF7" w:rsidRDefault="00857FF7">
      <w:pPr>
        <w:rPr>
          <w:rFonts w:ascii="Secca KjG" w:hAnsi="Secca KjG"/>
          <w:sz w:val="28"/>
          <w:szCs w:val="28"/>
        </w:rPr>
      </w:pPr>
    </w:p>
    <w:p w14:paraId="753DFE04" w14:textId="0B48D501" w:rsidR="00857FF7" w:rsidRDefault="00857FF7" w:rsidP="00857FF7">
      <w:pPr>
        <w:pStyle w:val="Listenabsatz"/>
        <w:numPr>
          <w:ilvl w:val="0"/>
          <w:numId w:val="1"/>
        </w:numPr>
        <w:rPr>
          <w:rFonts w:ascii="Secca KjG" w:hAnsi="Secca KjG"/>
          <w:sz w:val="28"/>
          <w:szCs w:val="28"/>
        </w:rPr>
      </w:pPr>
      <w:r>
        <w:rPr>
          <w:rFonts w:ascii="Secca KjG" w:hAnsi="Secca KjG"/>
          <w:sz w:val="28"/>
          <w:szCs w:val="28"/>
        </w:rPr>
        <w:t>Lade dir dieses Dokument herunter und drucke es aus!</w:t>
      </w:r>
    </w:p>
    <w:p w14:paraId="644FF256" w14:textId="628D0D32" w:rsidR="00857FF7" w:rsidRDefault="00071DAA" w:rsidP="00857FF7">
      <w:pPr>
        <w:pStyle w:val="Listenabsatz"/>
        <w:numPr>
          <w:ilvl w:val="0"/>
          <w:numId w:val="1"/>
        </w:numPr>
        <w:rPr>
          <w:rFonts w:ascii="Secca KjG" w:hAnsi="Secca KjG"/>
          <w:sz w:val="28"/>
          <w:szCs w:val="28"/>
        </w:rPr>
      </w:pPr>
      <w:r>
        <w:rPr>
          <w:rFonts w:ascii="Secca KjG" w:hAnsi="Secca KjG"/>
          <w:sz w:val="28"/>
          <w:szCs w:val="28"/>
        </w:rPr>
        <w:t>Arbeite die einzelnen Abschnitte durch!</w:t>
      </w:r>
    </w:p>
    <w:p w14:paraId="3209294A" w14:textId="0337FD88" w:rsidR="00071DAA" w:rsidRDefault="00071DAA" w:rsidP="00857FF7">
      <w:pPr>
        <w:pStyle w:val="Listenabsatz"/>
        <w:numPr>
          <w:ilvl w:val="0"/>
          <w:numId w:val="1"/>
        </w:numPr>
        <w:rPr>
          <w:rFonts w:ascii="Secca KjG" w:hAnsi="Secca KjG"/>
          <w:sz w:val="28"/>
          <w:szCs w:val="28"/>
        </w:rPr>
      </w:pPr>
      <w:r>
        <w:rPr>
          <w:rFonts w:ascii="Secca KjG" w:hAnsi="Secca KjG"/>
          <w:sz w:val="28"/>
          <w:szCs w:val="28"/>
        </w:rPr>
        <w:t>Am Ende fülle das Arbeitsblatt aus. Vergiss deinen Namen nicht!</w:t>
      </w:r>
    </w:p>
    <w:p w14:paraId="67C6B160" w14:textId="0DB9F842" w:rsidR="00071DAA" w:rsidRDefault="00071DAA" w:rsidP="00071DAA">
      <w:pPr>
        <w:pStyle w:val="Listenabsatz"/>
        <w:numPr>
          <w:ilvl w:val="0"/>
          <w:numId w:val="1"/>
        </w:numPr>
        <w:rPr>
          <w:rFonts w:ascii="Secca KjG" w:hAnsi="Secca KjG"/>
          <w:sz w:val="28"/>
          <w:szCs w:val="28"/>
        </w:rPr>
      </w:pPr>
      <w:r>
        <w:rPr>
          <w:rFonts w:ascii="Secca KjG" w:hAnsi="Secca KjG"/>
          <w:sz w:val="28"/>
          <w:szCs w:val="28"/>
        </w:rPr>
        <w:t xml:space="preserve">Das Arbeitsblatt muss du bis spätestens bis zum Beginn des nächsten </w:t>
      </w:r>
      <w:proofErr w:type="spellStart"/>
      <w:r>
        <w:rPr>
          <w:rFonts w:ascii="Secca KjG" w:hAnsi="Secca KjG"/>
          <w:sz w:val="28"/>
          <w:szCs w:val="28"/>
        </w:rPr>
        <w:t>Firmabends</w:t>
      </w:r>
      <w:proofErr w:type="spellEnd"/>
      <w:r>
        <w:rPr>
          <w:rFonts w:ascii="Secca KjG" w:hAnsi="Secca KjG"/>
          <w:sz w:val="28"/>
          <w:szCs w:val="28"/>
        </w:rPr>
        <w:t xml:space="preserve"> bei Elisabeth oder Erwin abgeben. Du kannst es aber schon vorher in der Pfarrkanzlei abgeben. </w:t>
      </w:r>
    </w:p>
    <w:p w14:paraId="66015C05" w14:textId="77777777" w:rsidR="00071DAA" w:rsidRDefault="00071DAA" w:rsidP="00071DAA">
      <w:pPr>
        <w:rPr>
          <w:rFonts w:ascii="Secca KjG" w:hAnsi="Secca KjG"/>
          <w:sz w:val="28"/>
          <w:szCs w:val="28"/>
        </w:rPr>
      </w:pPr>
    </w:p>
    <w:p w14:paraId="038239DF" w14:textId="35F2E3E6" w:rsidR="00071DAA" w:rsidRDefault="00071DAA">
      <w:pPr>
        <w:rPr>
          <w:rFonts w:ascii="Secca KjG" w:hAnsi="Secca KjG"/>
          <w:sz w:val="28"/>
          <w:szCs w:val="28"/>
        </w:rPr>
      </w:pPr>
      <w:r>
        <w:rPr>
          <w:rFonts w:ascii="Secca KjG" w:hAnsi="Secca KjG"/>
          <w:sz w:val="28"/>
          <w:szCs w:val="28"/>
        </w:rPr>
        <w:br w:type="page"/>
      </w:r>
    </w:p>
    <w:p w14:paraId="421DB7C3" w14:textId="3143669A" w:rsidR="00071DAA" w:rsidRPr="00071DAA" w:rsidRDefault="00071DAA" w:rsidP="00071DAA">
      <w:pPr>
        <w:pStyle w:val="Listenabsatz"/>
        <w:numPr>
          <w:ilvl w:val="0"/>
          <w:numId w:val="2"/>
        </w:numPr>
        <w:rPr>
          <w:rFonts w:ascii="Secca KjG" w:hAnsi="Secca KjG"/>
          <w:sz w:val="40"/>
          <w:szCs w:val="40"/>
        </w:rPr>
      </w:pPr>
      <w:r>
        <w:rPr>
          <w:rFonts w:ascii="Secca KjG" w:hAnsi="Secca KjG"/>
          <w:sz w:val="40"/>
          <w:szCs w:val="40"/>
        </w:rPr>
        <w:lastRenderedPageBreak/>
        <w:t>Bibelstelle</w:t>
      </w:r>
    </w:p>
    <w:p w14:paraId="7189C226" w14:textId="77777777" w:rsidR="00071DAA" w:rsidRDefault="00071DAA" w:rsidP="00071DAA">
      <w:pPr>
        <w:rPr>
          <w:rFonts w:ascii="Secca KjG" w:hAnsi="Secca KjG"/>
          <w:sz w:val="28"/>
          <w:szCs w:val="28"/>
        </w:rPr>
      </w:pPr>
    </w:p>
    <w:p w14:paraId="12C68EFC" w14:textId="1D046A7A" w:rsidR="00071DAA" w:rsidRDefault="00071DAA" w:rsidP="00071DAA">
      <w:pPr>
        <w:rPr>
          <w:rFonts w:ascii="Secca KjG" w:hAnsi="Secca KjG"/>
          <w:sz w:val="28"/>
          <w:szCs w:val="28"/>
        </w:rPr>
      </w:pPr>
      <w:r>
        <w:rPr>
          <w:rFonts w:ascii="Secca KjG" w:hAnsi="Secca KjG"/>
          <w:sz w:val="28"/>
          <w:szCs w:val="28"/>
        </w:rPr>
        <w:t>Ließ dir genau diese Stelle aus der Bibel durch!</w:t>
      </w:r>
    </w:p>
    <w:p w14:paraId="3156368A" w14:textId="77777777" w:rsidR="00071DAA" w:rsidRDefault="00071DAA" w:rsidP="00071DAA">
      <w:pPr>
        <w:rPr>
          <w:rFonts w:ascii="Secca KjG" w:hAnsi="Secca KjG"/>
          <w:sz w:val="28"/>
          <w:szCs w:val="28"/>
        </w:rPr>
      </w:pPr>
    </w:p>
    <w:p w14:paraId="1A29F377" w14:textId="27A7E564" w:rsidR="00071DAA" w:rsidRPr="00071DAA" w:rsidRDefault="00071DAA" w:rsidP="00071DAA">
      <w:pPr>
        <w:rPr>
          <w:rFonts w:ascii="Secca KjG" w:hAnsi="Secca KjG"/>
          <w:i/>
          <w:iCs/>
          <w:sz w:val="28"/>
          <w:szCs w:val="28"/>
        </w:rPr>
      </w:pPr>
      <w:r w:rsidRPr="00071DAA">
        <w:rPr>
          <w:rFonts w:ascii="Secca KjG" w:hAnsi="Secca KjG"/>
          <w:i/>
          <w:iCs/>
          <w:sz w:val="28"/>
          <w:szCs w:val="28"/>
        </w:rPr>
        <w:t>Um diese Zeit kam Jesus von Galiläa her an den Jordan, um sich von Johannes taufen zu lassen. Johannes versuchte, ihn davon abzubringen, und sagte: »Ich müsste von dir getauft werden und du kommst zu mir?« Aber Jesus antwortete: »Zögere nicht, mich zu taufen! Das ist es, was wir jetzt tun müssen. So eröffnen wir den Weg, auf dem der Wille Gottes ohne Abstriche erfüllt wird.«</w:t>
      </w:r>
      <w:r w:rsidRPr="00071DAA">
        <w:rPr>
          <w:rFonts w:ascii="Secca KjG" w:hAnsi="Secca KjG"/>
          <w:i/>
          <w:iCs/>
          <w:sz w:val="28"/>
          <w:szCs w:val="28"/>
        </w:rPr>
        <w:t xml:space="preserve"> </w:t>
      </w:r>
      <w:r w:rsidRPr="00071DAA">
        <w:rPr>
          <w:rFonts w:ascii="Secca KjG" w:hAnsi="Secca KjG"/>
          <w:i/>
          <w:iCs/>
          <w:sz w:val="28"/>
          <w:szCs w:val="28"/>
        </w:rPr>
        <w:t>Da gab Johannes nach. Sobald Jesus getauft war, stieg er aus dem Wasser. Da öffnete sich der Himmel, und er sah den Geist Gottes wie eine Taube auf sich herabkommen. Und eine Stimme aus dem Himmel sagte: »Dies ist mein Sohn, ihm gilt meine Liebe, ihn habe ich erwählt.« </w:t>
      </w:r>
    </w:p>
    <w:p w14:paraId="05230D77" w14:textId="77777777" w:rsidR="00071DAA" w:rsidRDefault="00071DAA" w:rsidP="00071DAA">
      <w:pPr>
        <w:rPr>
          <w:rFonts w:ascii="Secca KjG" w:hAnsi="Secca KjG"/>
          <w:sz w:val="28"/>
          <w:szCs w:val="28"/>
        </w:rPr>
      </w:pPr>
    </w:p>
    <w:p w14:paraId="18DB5672" w14:textId="4D2F1753" w:rsidR="00071DAA" w:rsidRDefault="00071DAA" w:rsidP="00071DAA">
      <w:pPr>
        <w:pStyle w:val="Listenabsatz"/>
        <w:numPr>
          <w:ilvl w:val="0"/>
          <w:numId w:val="2"/>
        </w:numPr>
        <w:rPr>
          <w:rFonts w:ascii="Secca KjG" w:hAnsi="Secca KjG"/>
          <w:sz w:val="28"/>
          <w:szCs w:val="28"/>
        </w:rPr>
      </w:pPr>
      <w:r>
        <w:rPr>
          <w:rFonts w:ascii="Secca KjG" w:hAnsi="Secca KjG"/>
          <w:sz w:val="28"/>
          <w:szCs w:val="28"/>
        </w:rPr>
        <w:t>Was willst du?</w:t>
      </w:r>
    </w:p>
    <w:p w14:paraId="3C23AAD3" w14:textId="77777777" w:rsidR="00071DAA" w:rsidRDefault="00071DAA" w:rsidP="00071DAA">
      <w:pPr>
        <w:rPr>
          <w:rFonts w:ascii="Secca KjG" w:hAnsi="Secca KjG"/>
          <w:sz w:val="28"/>
          <w:szCs w:val="28"/>
        </w:rPr>
      </w:pPr>
    </w:p>
    <w:p w14:paraId="3D701CE6" w14:textId="77777777" w:rsidR="00071DAA" w:rsidRPr="00071DAA" w:rsidRDefault="00071DAA" w:rsidP="00071DAA">
      <w:pPr>
        <w:rPr>
          <w:rFonts w:ascii="Secca KjG" w:hAnsi="Secca KjG"/>
          <w:sz w:val="28"/>
          <w:szCs w:val="28"/>
        </w:rPr>
      </w:pPr>
    </w:p>
    <w:sectPr w:rsidR="00071DAA" w:rsidRPr="00071DA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cca KjG">
    <w:altName w:val="Arial"/>
    <w:panose1 w:val="020B0604020202020204"/>
    <w:charset w:val="4D"/>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50417"/>
    <w:multiLevelType w:val="hybridMultilevel"/>
    <w:tmpl w:val="0A140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D666CB4"/>
    <w:multiLevelType w:val="hybridMultilevel"/>
    <w:tmpl w:val="D7FEB2AC"/>
    <w:lvl w:ilvl="0" w:tplc="115A100A">
      <w:start w:val="1"/>
      <w:numFmt w:val="decimal"/>
      <w:lvlText w:val="%1."/>
      <w:lvlJc w:val="left"/>
      <w:pPr>
        <w:ind w:left="720" w:hanging="360"/>
      </w:pPr>
      <w:rPr>
        <w:rFonts w:hint="default"/>
        <w:b/>
        <w:bCs/>
        <w:sz w:val="56"/>
        <w:szCs w:val="5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8470201">
    <w:abstractNumId w:val="0"/>
  </w:num>
  <w:num w:numId="2" w16cid:durableId="1657799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067"/>
    <w:rsid w:val="00000809"/>
    <w:rsid w:val="00001AA5"/>
    <w:rsid w:val="00002ABD"/>
    <w:rsid w:val="00013D14"/>
    <w:rsid w:val="000239BA"/>
    <w:rsid w:val="00026921"/>
    <w:rsid w:val="00027A0F"/>
    <w:rsid w:val="00035750"/>
    <w:rsid w:val="0004113F"/>
    <w:rsid w:val="00042454"/>
    <w:rsid w:val="00043884"/>
    <w:rsid w:val="000447E5"/>
    <w:rsid w:val="000472E8"/>
    <w:rsid w:val="00056AA9"/>
    <w:rsid w:val="00056EC9"/>
    <w:rsid w:val="0006013D"/>
    <w:rsid w:val="00065F38"/>
    <w:rsid w:val="00070886"/>
    <w:rsid w:val="00071DAA"/>
    <w:rsid w:val="00072103"/>
    <w:rsid w:val="00085315"/>
    <w:rsid w:val="00085D88"/>
    <w:rsid w:val="00086827"/>
    <w:rsid w:val="00086DC2"/>
    <w:rsid w:val="00086E8F"/>
    <w:rsid w:val="000952CF"/>
    <w:rsid w:val="000A1497"/>
    <w:rsid w:val="000A2E90"/>
    <w:rsid w:val="000A2FF4"/>
    <w:rsid w:val="000A41BD"/>
    <w:rsid w:val="000A73FB"/>
    <w:rsid w:val="000B2419"/>
    <w:rsid w:val="000B2F94"/>
    <w:rsid w:val="000B3FEB"/>
    <w:rsid w:val="000C1B64"/>
    <w:rsid w:val="000C1CC5"/>
    <w:rsid w:val="000C5C4F"/>
    <w:rsid w:val="000D1CCA"/>
    <w:rsid w:val="000D2198"/>
    <w:rsid w:val="000D4FEE"/>
    <w:rsid w:val="000E2BCF"/>
    <w:rsid w:val="000F2708"/>
    <w:rsid w:val="000F3321"/>
    <w:rsid w:val="000F3E4C"/>
    <w:rsid w:val="0010594E"/>
    <w:rsid w:val="001060A6"/>
    <w:rsid w:val="00106A75"/>
    <w:rsid w:val="0011019A"/>
    <w:rsid w:val="00113980"/>
    <w:rsid w:val="00115B4F"/>
    <w:rsid w:val="00116912"/>
    <w:rsid w:val="00117D27"/>
    <w:rsid w:val="00120926"/>
    <w:rsid w:val="0012123E"/>
    <w:rsid w:val="00121C6F"/>
    <w:rsid w:val="00122C2D"/>
    <w:rsid w:val="00125588"/>
    <w:rsid w:val="00134289"/>
    <w:rsid w:val="00152F7E"/>
    <w:rsid w:val="00161396"/>
    <w:rsid w:val="0016283A"/>
    <w:rsid w:val="00163C55"/>
    <w:rsid w:val="001837A5"/>
    <w:rsid w:val="00186C8D"/>
    <w:rsid w:val="00192A9C"/>
    <w:rsid w:val="001A7ADA"/>
    <w:rsid w:val="001B0748"/>
    <w:rsid w:val="001B22AB"/>
    <w:rsid w:val="001B4593"/>
    <w:rsid w:val="001B4D29"/>
    <w:rsid w:val="001B5512"/>
    <w:rsid w:val="001B554D"/>
    <w:rsid w:val="001B5672"/>
    <w:rsid w:val="001B5D77"/>
    <w:rsid w:val="001B78DC"/>
    <w:rsid w:val="001C6F54"/>
    <w:rsid w:val="001D35D9"/>
    <w:rsid w:val="001D3BD5"/>
    <w:rsid w:val="001D3FCE"/>
    <w:rsid w:val="001D55A6"/>
    <w:rsid w:val="001D5CE5"/>
    <w:rsid w:val="001E0D6E"/>
    <w:rsid w:val="001E28A0"/>
    <w:rsid w:val="001E5AAB"/>
    <w:rsid w:val="001F07C7"/>
    <w:rsid w:val="001F100A"/>
    <w:rsid w:val="001F5623"/>
    <w:rsid w:val="001F7E92"/>
    <w:rsid w:val="0021616B"/>
    <w:rsid w:val="00226D9F"/>
    <w:rsid w:val="0022776B"/>
    <w:rsid w:val="002317A8"/>
    <w:rsid w:val="002329CA"/>
    <w:rsid w:val="00234527"/>
    <w:rsid w:val="002367F9"/>
    <w:rsid w:val="00244FA7"/>
    <w:rsid w:val="00245A74"/>
    <w:rsid w:val="0025035B"/>
    <w:rsid w:val="002635F5"/>
    <w:rsid w:val="002674DC"/>
    <w:rsid w:val="00275A24"/>
    <w:rsid w:val="00282067"/>
    <w:rsid w:val="002829A3"/>
    <w:rsid w:val="00294687"/>
    <w:rsid w:val="002A1867"/>
    <w:rsid w:val="002A2367"/>
    <w:rsid w:val="002A6BE6"/>
    <w:rsid w:val="002A73F6"/>
    <w:rsid w:val="002B01EC"/>
    <w:rsid w:val="002B2E18"/>
    <w:rsid w:val="002C23E0"/>
    <w:rsid w:val="002C6348"/>
    <w:rsid w:val="002D1381"/>
    <w:rsid w:val="002D7B1B"/>
    <w:rsid w:val="002E3812"/>
    <w:rsid w:val="002F191E"/>
    <w:rsid w:val="002F5630"/>
    <w:rsid w:val="00314F3E"/>
    <w:rsid w:val="0032004C"/>
    <w:rsid w:val="00323ED5"/>
    <w:rsid w:val="00324DE8"/>
    <w:rsid w:val="00327995"/>
    <w:rsid w:val="003279E8"/>
    <w:rsid w:val="00333AAE"/>
    <w:rsid w:val="00335AC5"/>
    <w:rsid w:val="00343E94"/>
    <w:rsid w:val="003444EE"/>
    <w:rsid w:val="00351416"/>
    <w:rsid w:val="00352120"/>
    <w:rsid w:val="00360095"/>
    <w:rsid w:val="0036063F"/>
    <w:rsid w:val="003629FB"/>
    <w:rsid w:val="0036671D"/>
    <w:rsid w:val="003668AA"/>
    <w:rsid w:val="00366A27"/>
    <w:rsid w:val="00372243"/>
    <w:rsid w:val="00372393"/>
    <w:rsid w:val="00374CF9"/>
    <w:rsid w:val="00376345"/>
    <w:rsid w:val="003802E5"/>
    <w:rsid w:val="00382520"/>
    <w:rsid w:val="00382EF2"/>
    <w:rsid w:val="0039156F"/>
    <w:rsid w:val="003A03B4"/>
    <w:rsid w:val="003A171E"/>
    <w:rsid w:val="003A4CBA"/>
    <w:rsid w:val="003A7BFC"/>
    <w:rsid w:val="003B1039"/>
    <w:rsid w:val="003B5F47"/>
    <w:rsid w:val="003C332F"/>
    <w:rsid w:val="003C501C"/>
    <w:rsid w:val="003C5D2F"/>
    <w:rsid w:val="003C729D"/>
    <w:rsid w:val="003D17E6"/>
    <w:rsid w:val="003D26D9"/>
    <w:rsid w:val="003D52E7"/>
    <w:rsid w:val="003D6778"/>
    <w:rsid w:val="003D67D9"/>
    <w:rsid w:val="003E3E06"/>
    <w:rsid w:val="003F31FD"/>
    <w:rsid w:val="003F464A"/>
    <w:rsid w:val="003F703D"/>
    <w:rsid w:val="003F709A"/>
    <w:rsid w:val="00400C6E"/>
    <w:rsid w:val="00400C89"/>
    <w:rsid w:val="0040226B"/>
    <w:rsid w:val="004025AC"/>
    <w:rsid w:val="00402B2B"/>
    <w:rsid w:val="00405853"/>
    <w:rsid w:val="004066EA"/>
    <w:rsid w:val="004117DE"/>
    <w:rsid w:val="00412CFB"/>
    <w:rsid w:val="00417D10"/>
    <w:rsid w:val="0042010D"/>
    <w:rsid w:val="00425C22"/>
    <w:rsid w:val="00430152"/>
    <w:rsid w:val="004334BF"/>
    <w:rsid w:val="00434A41"/>
    <w:rsid w:val="00436DBB"/>
    <w:rsid w:val="00442033"/>
    <w:rsid w:val="00444934"/>
    <w:rsid w:val="00447CB3"/>
    <w:rsid w:val="00454A93"/>
    <w:rsid w:val="0046004F"/>
    <w:rsid w:val="0046365B"/>
    <w:rsid w:val="00475269"/>
    <w:rsid w:val="00484FF5"/>
    <w:rsid w:val="00486F93"/>
    <w:rsid w:val="0048743E"/>
    <w:rsid w:val="004962F7"/>
    <w:rsid w:val="004A1918"/>
    <w:rsid w:val="004B24D3"/>
    <w:rsid w:val="004B49C3"/>
    <w:rsid w:val="004B5C0F"/>
    <w:rsid w:val="004C2D21"/>
    <w:rsid w:val="004D2410"/>
    <w:rsid w:val="004D5401"/>
    <w:rsid w:val="004E0D90"/>
    <w:rsid w:val="004F2063"/>
    <w:rsid w:val="004F34DC"/>
    <w:rsid w:val="004F5182"/>
    <w:rsid w:val="004F76AB"/>
    <w:rsid w:val="0050124B"/>
    <w:rsid w:val="00503475"/>
    <w:rsid w:val="00506C9E"/>
    <w:rsid w:val="00510200"/>
    <w:rsid w:val="00511F39"/>
    <w:rsid w:val="00516D43"/>
    <w:rsid w:val="00517A3A"/>
    <w:rsid w:val="005233DA"/>
    <w:rsid w:val="00524222"/>
    <w:rsid w:val="0052613F"/>
    <w:rsid w:val="00530CDE"/>
    <w:rsid w:val="005374AD"/>
    <w:rsid w:val="00540B28"/>
    <w:rsid w:val="005419BD"/>
    <w:rsid w:val="0056107B"/>
    <w:rsid w:val="005615AF"/>
    <w:rsid w:val="00567539"/>
    <w:rsid w:val="00576319"/>
    <w:rsid w:val="005766D1"/>
    <w:rsid w:val="005769D1"/>
    <w:rsid w:val="00576D9E"/>
    <w:rsid w:val="00580AE5"/>
    <w:rsid w:val="00580B67"/>
    <w:rsid w:val="00583414"/>
    <w:rsid w:val="005837B0"/>
    <w:rsid w:val="00585383"/>
    <w:rsid w:val="0059103C"/>
    <w:rsid w:val="00595A02"/>
    <w:rsid w:val="005A0946"/>
    <w:rsid w:val="005A2765"/>
    <w:rsid w:val="005A735D"/>
    <w:rsid w:val="005B4458"/>
    <w:rsid w:val="005C04C9"/>
    <w:rsid w:val="005C207E"/>
    <w:rsid w:val="005D063B"/>
    <w:rsid w:val="005D1D9E"/>
    <w:rsid w:val="005D2522"/>
    <w:rsid w:val="005D4A4B"/>
    <w:rsid w:val="005E4D21"/>
    <w:rsid w:val="005F0E9E"/>
    <w:rsid w:val="005F2F2E"/>
    <w:rsid w:val="005F6FFF"/>
    <w:rsid w:val="00602442"/>
    <w:rsid w:val="0060364F"/>
    <w:rsid w:val="006055DA"/>
    <w:rsid w:val="00605F00"/>
    <w:rsid w:val="00620332"/>
    <w:rsid w:val="00627B10"/>
    <w:rsid w:val="00633270"/>
    <w:rsid w:val="00643423"/>
    <w:rsid w:val="00644470"/>
    <w:rsid w:val="00646953"/>
    <w:rsid w:val="0065183A"/>
    <w:rsid w:val="0066275C"/>
    <w:rsid w:val="00663530"/>
    <w:rsid w:val="006809A7"/>
    <w:rsid w:val="006957B7"/>
    <w:rsid w:val="006B2F0C"/>
    <w:rsid w:val="006C10CD"/>
    <w:rsid w:val="006C6099"/>
    <w:rsid w:val="006C66F9"/>
    <w:rsid w:val="006D599A"/>
    <w:rsid w:val="006D6FED"/>
    <w:rsid w:val="006E555B"/>
    <w:rsid w:val="006F29D0"/>
    <w:rsid w:val="006F386F"/>
    <w:rsid w:val="00706726"/>
    <w:rsid w:val="007078D2"/>
    <w:rsid w:val="00715742"/>
    <w:rsid w:val="0072660A"/>
    <w:rsid w:val="0072774E"/>
    <w:rsid w:val="007353FF"/>
    <w:rsid w:val="00742D83"/>
    <w:rsid w:val="00743FF2"/>
    <w:rsid w:val="00744127"/>
    <w:rsid w:val="00745D99"/>
    <w:rsid w:val="00747AA0"/>
    <w:rsid w:val="007517BA"/>
    <w:rsid w:val="00766FAD"/>
    <w:rsid w:val="00771DB2"/>
    <w:rsid w:val="007735E7"/>
    <w:rsid w:val="007742B8"/>
    <w:rsid w:val="00774D05"/>
    <w:rsid w:val="00781391"/>
    <w:rsid w:val="007841AB"/>
    <w:rsid w:val="00785063"/>
    <w:rsid w:val="007900B7"/>
    <w:rsid w:val="0079067C"/>
    <w:rsid w:val="00793901"/>
    <w:rsid w:val="00795E34"/>
    <w:rsid w:val="007A169A"/>
    <w:rsid w:val="007A7ADF"/>
    <w:rsid w:val="007B3067"/>
    <w:rsid w:val="007B42A4"/>
    <w:rsid w:val="007B6D78"/>
    <w:rsid w:val="007B76D4"/>
    <w:rsid w:val="007C07CA"/>
    <w:rsid w:val="007C1F3C"/>
    <w:rsid w:val="007C22AA"/>
    <w:rsid w:val="007D3FEB"/>
    <w:rsid w:val="007D3FF0"/>
    <w:rsid w:val="007D7E7E"/>
    <w:rsid w:val="007E2254"/>
    <w:rsid w:val="007E3463"/>
    <w:rsid w:val="007E511F"/>
    <w:rsid w:val="007E63B5"/>
    <w:rsid w:val="007E6896"/>
    <w:rsid w:val="007F0B0D"/>
    <w:rsid w:val="007F31EC"/>
    <w:rsid w:val="007F5FB9"/>
    <w:rsid w:val="00800876"/>
    <w:rsid w:val="0080312F"/>
    <w:rsid w:val="00803C2B"/>
    <w:rsid w:val="0080599C"/>
    <w:rsid w:val="00805F93"/>
    <w:rsid w:val="00806BB0"/>
    <w:rsid w:val="00807175"/>
    <w:rsid w:val="0081240A"/>
    <w:rsid w:val="00813403"/>
    <w:rsid w:val="00824911"/>
    <w:rsid w:val="00825A6C"/>
    <w:rsid w:val="00826370"/>
    <w:rsid w:val="0083049B"/>
    <w:rsid w:val="008321A5"/>
    <w:rsid w:val="00835991"/>
    <w:rsid w:val="00840B55"/>
    <w:rsid w:val="00840E80"/>
    <w:rsid w:val="0084646F"/>
    <w:rsid w:val="008478BE"/>
    <w:rsid w:val="00857533"/>
    <w:rsid w:val="00857FF7"/>
    <w:rsid w:val="00860460"/>
    <w:rsid w:val="0086124A"/>
    <w:rsid w:val="00862796"/>
    <w:rsid w:val="00864A4A"/>
    <w:rsid w:val="0088020E"/>
    <w:rsid w:val="00882831"/>
    <w:rsid w:val="008842B3"/>
    <w:rsid w:val="00887287"/>
    <w:rsid w:val="00891EC9"/>
    <w:rsid w:val="00894CA7"/>
    <w:rsid w:val="008A1382"/>
    <w:rsid w:val="008A1A23"/>
    <w:rsid w:val="008A3F3C"/>
    <w:rsid w:val="008A5F26"/>
    <w:rsid w:val="008A7BE8"/>
    <w:rsid w:val="008B20CC"/>
    <w:rsid w:val="008B2FA5"/>
    <w:rsid w:val="008C3DF1"/>
    <w:rsid w:val="008C63BC"/>
    <w:rsid w:val="008D41C1"/>
    <w:rsid w:val="008D7823"/>
    <w:rsid w:val="008E7ED6"/>
    <w:rsid w:val="008F34AD"/>
    <w:rsid w:val="008F7C48"/>
    <w:rsid w:val="009010DB"/>
    <w:rsid w:val="00901A39"/>
    <w:rsid w:val="00901A71"/>
    <w:rsid w:val="00902F36"/>
    <w:rsid w:val="00906DF8"/>
    <w:rsid w:val="0091569D"/>
    <w:rsid w:val="00917B95"/>
    <w:rsid w:val="00923600"/>
    <w:rsid w:val="00923A64"/>
    <w:rsid w:val="00924058"/>
    <w:rsid w:val="0092696A"/>
    <w:rsid w:val="0093047D"/>
    <w:rsid w:val="009304F1"/>
    <w:rsid w:val="0093258F"/>
    <w:rsid w:val="009331FC"/>
    <w:rsid w:val="009341CB"/>
    <w:rsid w:val="009403C5"/>
    <w:rsid w:val="00942E1B"/>
    <w:rsid w:val="00946224"/>
    <w:rsid w:val="00946324"/>
    <w:rsid w:val="00946EC9"/>
    <w:rsid w:val="00947995"/>
    <w:rsid w:val="00947BD1"/>
    <w:rsid w:val="0095054E"/>
    <w:rsid w:val="00950B02"/>
    <w:rsid w:val="0095150F"/>
    <w:rsid w:val="009518FF"/>
    <w:rsid w:val="00952CF3"/>
    <w:rsid w:val="00955729"/>
    <w:rsid w:val="00955F9B"/>
    <w:rsid w:val="009573B5"/>
    <w:rsid w:val="00971175"/>
    <w:rsid w:val="00983D48"/>
    <w:rsid w:val="00984503"/>
    <w:rsid w:val="00990D21"/>
    <w:rsid w:val="00994070"/>
    <w:rsid w:val="009A3194"/>
    <w:rsid w:val="009C3509"/>
    <w:rsid w:val="009D1E9C"/>
    <w:rsid w:val="009D56E5"/>
    <w:rsid w:val="009E2A8B"/>
    <w:rsid w:val="009F3A65"/>
    <w:rsid w:val="009F77AB"/>
    <w:rsid w:val="00A05FBC"/>
    <w:rsid w:val="00A07C16"/>
    <w:rsid w:val="00A11862"/>
    <w:rsid w:val="00A13E60"/>
    <w:rsid w:val="00A20114"/>
    <w:rsid w:val="00A27975"/>
    <w:rsid w:val="00A314EC"/>
    <w:rsid w:val="00A35484"/>
    <w:rsid w:val="00A42D2B"/>
    <w:rsid w:val="00A57AE5"/>
    <w:rsid w:val="00A62C11"/>
    <w:rsid w:val="00A63AF2"/>
    <w:rsid w:val="00A66C40"/>
    <w:rsid w:val="00A671A0"/>
    <w:rsid w:val="00A70FC0"/>
    <w:rsid w:val="00A77398"/>
    <w:rsid w:val="00A773BC"/>
    <w:rsid w:val="00A87F0E"/>
    <w:rsid w:val="00A92EF8"/>
    <w:rsid w:val="00A95C9D"/>
    <w:rsid w:val="00A95E63"/>
    <w:rsid w:val="00AA2703"/>
    <w:rsid w:val="00AA4262"/>
    <w:rsid w:val="00AB3FDF"/>
    <w:rsid w:val="00AC53B0"/>
    <w:rsid w:val="00AD2776"/>
    <w:rsid w:val="00AD3F0A"/>
    <w:rsid w:val="00AE1F94"/>
    <w:rsid w:val="00AE28D1"/>
    <w:rsid w:val="00AE7199"/>
    <w:rsid w:val="00B03DA2"/>
    <w:rsid w:val="00B1454B"/>
    <w:rsid w:val="00B14C5C"/>
    <w:rsid w:val="00B2090C"/>
    <w:rsid w:val="00B25E80"/>
    <w:rsid w:val="00B26E4A"/>
    <w:rsid w:val="00B346CD"/>
    <w:rsid w:val="00B37DE4"/>
    <w:rsid w:val="00B42B94"/>
    <w:rsid w:val="00B509A7"/>
    <w:rsid w:val="00B56298"/>
    <w:rsid w:val="00B56F62"/>
    <w:rsid w:val="00B61541"/>
    <w:rsid w:val="00B73F5B"/>
    <w:rsid w:val="00B74783"/>
    <w:rsid w:val="00B7670B"/>
    <w:rsid w:val="00B7759B"/>
    <w:rsid w:val="00B77D62"/>
    <w:rsid w:val="00B83D34"/>
    <w:rsid w:val="00B90C33"/>
    <w:rsid w:val="00B90E4E"/>
    <w:rsid w:val="00B9569B"/>
    <w:rsid w:val="00BA2767"/>
    <w:rsid w:val="00BB1258"/>
    <w:rsid w:val="00BC119F"/>
    <w:rsid w:val="00BC26CE"/>
    <w:rsid w:val="00BD2473"/>
    <w:rsid w:val="00BD64C7"/>
    <w:rsid w:val="00BE038D"/>
    <w:rsid w:val="00BE2775"/>
    <w:rsid w:val="00BF0730"/>
    <w:rsid w:val="00BF686D"/>
    <w:rsid w:val="00C03558"/>
    <w:rsid w:val="00C04F16"/>
    <w:rsid w:val="00C10947"/>
    <w:rsid w:val="00C10E25"/>
    <w:rsid w:val="00C12586"/>
    <w:rsid w:val="00C151D3"/>
    <w:rsid w:val="00C16B61"/>
    <w:rsid w:val="00C2250D"/>
    <w:rsid w:val="00C2462A"/>
    <w:rsid w:val="00C24CF1"/>
    <w:rsid w:val="00C271DA"/>
    <w:rsid w:val="00C32724"/>
    <w:rsid w:val="00C37563"/>
    <w:rsid w:val="00C433A5"/>
    <w:rsid w:val="00C43B5A"/>
    <w:rsid w:val="00C61DF1"/>
    <w:rsid w:val="00C62A0F"/>
    <w:rsid w:val="00C66AB3"/>
    <w:rsid w:val="00C70C49"/>
    <w:rsid w:val="00C72380"/>
    <w:rsid w:val="00C748D8"/>
    <w:rsid w:val="00C801F4"/>
    <w:rsid w:val="00C83828"/>
    <w:rsid w:val="00C83D87"/>
    <w:rsid w:val="00C8574D"/>
    <w:rsid w:val="00C86FC5"/>
    <w:rsid w:val="00C90002"/>
    <w:rsid w:val="00C90AD1"/>
    <w:rsid w:val="00C92537"/>
    <w:rsid w:val="00C94488"/>
    <w:rsid w:val="00CB0C6D"/>
    <w:rsid w:val="00CB3708"/>
    <w:rsid w:val="00CB49E2"/>
    <w:rsid w:val="00CC080F"/>
    <w:rsid w:val="00CC1306"/>
    <w:rsid w:val="00CC339E"/>
    <w:rsid w:val="00CC36D0"/>
    <w:rsid w:val="00CC77F7"/>
    <w:rsid w:val="00CD14E7"/>
    <w:rsid w:val="00CD23AA"/>
    <w:rsid w:val="00CD666F"/>
    <w:rsid w:val="00CD6AB8"/>
    <w:rsid w:val="00CD749B"/>
    <w:rsid w:val="00CD7CDD"/>
    <w:rsid w:val="00CE10EE"/>
    <w:rsid w:val="00CE45C2"/>
    <w:rsid w:val="00CE7BB0"/>
    <w:rsid w:val="00CF5382"/>
    <w:rsid w:val="00D050A6"/>
    <w:rsid w:val="00D06D89"/>
    <w:rsid w:val="00D06DDB"/>
    <w:rsid w:val="00D23D6F"/>
    <w:rsid w:val="00D27ABA"/>
    <w:rsid w:val="00D30833"/>
    <w:rsid w:val="00D4281E"/>
    <w:rsid w:val="00D4346A"/>
    <w:rsid w:val="00D575CA"/>
    <w:rsid w:val="00D61495"/>
    <w:rsid w:val="00D62E6F"/>
    <w:rsid w:val="00D7096B"/>
    <w:rsid w:val="00D76868"/>
    <w:rsid w:val="00D812B1"/>
    <w:rsid w:val="00D92143"/>
    <w:rsid w:val="00D9566A"/>
    <w:rsid w:val="00DA1076"/>
    <w:rsid w:val="00DA2085"/>
    <w:rsid w:val="00DA6DAC"/>
    <w:rsid w:val="00DB01DF"/>
    <w:rsid w:val="00DB1D91"/>
    <w:rsid w:val="00DB1F3D"/>
    <w:rsid w:val="00DB46B8"/>
    <w:rsid w:val="00DB5BB3"/>
    <w:rsid w:val="00DB7078"/>
    <w:rsid w:val="00DB71FA"/>
    <w:rsid w:val="00DB77D0"/>
    <w:rsid w:val="00DC1719"/>
    <w:rsid w:val="00DC513A"/>
    <w:rsid w:val="00DD0189"/>
    <w:rsid w:val="00DD4479"/>
    <w:rsid w:val="00DD7519"/>
    <w:rsid w:val="00DE7025"/>
    <w:rsid w:val="00DF046B"/>
    <w:rsid w:val="00DF17D0"/>
    <w:rsid w:val="00DF4542"/>
    <w:rsid w:val="00DF5C55"/>
    <w:rsid w:val="00DF5F25"/>
    <w:rsid w:val="00E04FC6"/>
    <w:rsid w:val="00E10D2A"/>
    <w:rsid w:val="00E139EE"/>
    <w:rsid w:val="00E14D72"/>
    <w:rsid w:val="00E1649B"/>
    <w:rsid w:val="00E30107"/>
    <w:rsid w:val="00E648FB"/>
    <w:rsid w:val="00E71E23"/>
    <w:rsid w:val="00E8372B"/>
    <w:rsid w:val="00E87634"/>
    <w:rsid w:val="00E925D8"/>
    <w:rsid w:val="00EB3162"/>
    <w:rsid w:val="00EC0EEB"/>
    <w:rsid w:val="00EC41C1"/>
    <w:rsid w:val="00EC5031"/>
    <w:rsid w:val="00ED526D"/>
    <w:rsid w:val="00EE179C"/>
    <w:rsid w:val="00EE3946"/>
    <w:rsid w:val="00EE4994"/>
    <w:rsid w:val="00EE5A78"/>
    <w:rsid w:val="00EF1433"/>
    <w:rsid w:val="00EF1574"/>
    <w:rsid w:val="00EF5256"/>
    <w:rsid w:val="00EF6CB6"/>
    <w:rsid w:val="00F05D0A"/>
    <w:rsid w:val="00F1324A"/>
    <w:rsid w:val="00F259F7"/>
    <w:rsid w:val="00F40326"/>
    <w:rsid w:val="00F512FB"/>
    <w:rsid w:val="00F52E7C"/>
    <w:rsid w:val="00F662A6"/>
    <w:rsid w:val="00F67833"/>
    <w:rsid w:val="00F67F9B"/>
    <w:rsid w:val="00F81229"/>
    <w:rsid w:val="00F87112"/>
    <w:rsid w:val="00F94840"/>
    <w:rsid w:val="00FA572F"/>
    <w:rsid w:val="00FA70EF"/>
    <w:rsid w:val="00FB02F2"/>
    <w:rsid w:val="00FB1A09"/>
    <w:rsid w:val="00FB5752"/>
    <w:rsid w:val="00FB7358"/>
    <w:rsid w:val="00FC25FD"/>
    <w:rsid w:val="00FC75AB"/>
    <w:rsid w:val="00FD3172"/>
    <w:rsid w:val="00FD5E1C"/>
    <w:rsid w:val="00FD6205"/>
    <w:rsid w:val="00FD76EC"/>
    <w:rsid w:val="00FD79CC"/>
    <w:rsid w:val="00FE2266"/>
    <w:rsid w:val="00FE396A"/>
    <w:rsid w:val="00FE7739"/>
    <w:rsid w:val="00FF16A3"/>
    <w:rsid w:val="00FF47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1518D111"/>
  <w15:chartTrackingRefBased/>
  <w15:docId w15:val="{9579F2D0-26E8-1745-9C39-B5A28C40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8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8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8206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8206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8206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82067"/>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82067"/>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82067"/>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82067"/>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8206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8206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8206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8206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8206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8206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8206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8206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82067"/>
    <w:rPr>
      <w:rFonts w:eastAsiaTheme="majorEastAsia" w:cstheme="majorBidi"/>
      <w:color w:val="272727" w:themeColor="text1" w:themeTint="D8"/>
    </w:rPr>
  </w:style>
  <w:style w:type="paragraph" w:styleId="Titel">
    <w:name w:val="Title"/>
    <w:basedOn w:val="Standard"/>
    <w:next w:val="Standard"/>
    <w:link w:val="TitelZchn"/>
    <w:uiPriority w:val="10"/>
    <w:qFormat/>
    <w:rsid w:val="00282067"/>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8206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82067"/>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8206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82067"/>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282067"/>
    <w:rPr>
      <w:i/>
      <w:iCs/>
      <w:color w:val="404040" w:themeColor="text1" w:themeTint="BF"/>
    </w:rPr>
  </w:style>
  <w:style w:type="paragraph" w:styleId="Listenabsatz">
    <w:name w:val="List Paragraph"/>
    <w:basedOn w:val="Standard"/>
    <w:uiPriority w:val="34"/>
    <w:qFormat/>
    <w:rsid w:val="00282067"/>
    <w:pPr>
      <w:ind w:left="720"/>
      <w:contextualSpacing/>
    </w:pPr>
  </w:style>
  <w:style w:type="character" w:styleId="IntensiveHervorhebung">
    <w:name w:val="Intense Emphasis"/>
    <w:basedOn w:val="Absatz-Standardschriftart"/>
    <w:uiPriority w:val="21"/>
    <w:qFormat/>
    <w:rsid w:val="00282067"/>
    <w:rPr>
      <w:i/>
      <w:iCs/>
      <w:color w:val="0F4761" w:themeColor="accent1" w:themeShade="BF"/>
    </w:rPr>
  </w:style>
  <w:style w:type="paragraph" w:styleId="IntensivesZitat">
    <w:name w:val="Intense Quote"/>
    <w:basedOn w:val="Standard"/>
    <w:next w:val="Standard"/>
    <w:link w:val="IntensivesZitatZchn"/>
    <w:uiPriority w:val="30"/>
    <w:qFormat/>
    <w:rsid w:val="0028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82067"/>
    <w:rPr>
      <w:i/>
      <w:iCs/>
      <w:color w:val="0F4761" w:themeColor="accent1" w:themeShade="BF"/>
    </w:rPr>
  </w:style>
  <w:style w:type="character" w:styleId="IntensiverVerweis">
    <w:name w:val="Intense Reference"/>
    <w:basedOn w:val="Absatz-Standardschriftart"/>
    <w:uiPriority w:val="32"/>
    <w:qFormat/>
    <w:rsid w:val="002820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.~WRD0001</Template>
  <TotalTime>0</TotalTime>
  <Pages>3</Pages>
  <Words>322</Words>
  <Characters>2030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Erwin Klaushofer</dc:creator>
  <cp:keywords/>
  <dc:description/>
  <cp:lastModifiedBy>Erwin Klaushofer</cp:lastModifiedBy>
  <cp:revision>2</cp:revision>
  <dcterms:created xsi:type="dcterms:W3CDTF">2024-06-20T15:07:00Z</dcterms:created>
  <dcterms:modified xsi:type="dcterms:W3CDTF">2024-06-20T20:25:00Z</dcterms:modified>
</cp:coreProperties>
</file>