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62AED3" w14:textId="77777777" w:rsidR="003F5F50" w:rsidRDefault="003F5F50" w:rsidP="003F5F50">
      <w:r w:rsidRPr="00282067">
        <w:rPr>
          <w:noProof/>
        </w:rPr>
        <w:drawing>
          <wp:inline distT="0" distB="0" distL="0" distR="0" wp14:anchorId="4E7ACEE5" wp14:editId="58601795">
            <wp:extent cx="5760720" cy="4333875"/>
            <wp:effectExtent l="0" t="0" r="5080" b="0"/>
            <wp:docPr id="355337260"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337260" name=""/>
                    <pic:cNvPicPr/>
                  </pic:nvPicPr>
                  <pic:blipFill>
                    <a:blip r:embed="rId5"/>
                    <a:stretch>
                      <a:fillRect/>
                    </a:stretch>
                  </pic:blipFill>
                  <pic:spPr>
                    <a:xfrm>
                      <a:off x="0" y="0"/>
                      <a:ext cx="5760720" cy="4333875"/>
                    </a:xfrm>
                    <a:prstGeom prst="rect">
                      <a:avLst/>
                    </a:prstGeom>
                  </pic:spPr>
                </pic:pic>
              </a:graphicData>
            </a:graphic>
          </wp:inline>
        </w:drawing>
      </w:r>
    </w:p>
    <w:p w14:paraId="4CD988E0" w14:textId="77777777" w:rsidR="003F5F50" w:rsidRDefault="003F5F50" w:rsidP="003F5F50"/>
    <w:p w14:paraId="5064EA5E" w14:textId="77777777" w:rsidR="003F5F50" w:rsidRDefault="003F5F50" w:rsidP="003F5F50"/>
    <w:p w14:paraId="4A7FEEB1" w14:textId="77777777" w:rsidR="003F5F50" w:rsidRDefault="003F5F50" w:rsidP="003F5F50"/>
    <w:p w14:paraId="28F4CE46" w14:textId="77777777" w:rsidR="003F5F50" w:rsidRDefault="003F5F50" w:rsidP="003F5F50"/>
    <w:p w14:paraId="529A2254" w14:textId="77777777" w:rsidR="003F5F50" w:rsidRDefault="003F5F50" w:rsidP="003F5F50"/>
    <w:p w14:paraId="7E23D49E" w14:textId="431D3617" w:rsidR="003F5F50" w:rsidRDefault="00345604" w:rsidP="003F5F50">
      <w:pPr>
        <w:rPr>
          <w:rFonts w:ascii="Secca KjG" w:hAnsi="Secca KjG"/>
          <w:b/>
          <w:bCs/>
          <w:sz w:val="96"/>
          <w:szCs w:val="96"/>
        </w:rPr>
      </w:pPr>
      <w:r>
        <w:rPr>
          <w:rFonts w:ascii="Secca KjG" w:hAnsi="Secca KjG"/>
          <w:b/>
          <w:bCs/>
          <w:sz w:val="200"/>
          <w:szCs w:val="200"/>
        </w:rPr>
        <w:t>3</w:t>
      </w:r>
      <w:r w:rsidR="003F5F50" w:rsidRPr="00282067">
        <w:rPr>
          <w:rFonts w:ascii="Secca KjG" w:hAnsi="Secca KjG"/>
          <w:b/>
          <w:bCs/>
          <w:sz w:val="144"/>
          <w:szCs w:val="144"/>
        </w:rPr>
        <w:t xml:space="preserve"> </w:t>
      </w:r>
      <w:r>
        <w:rPr>
          <w:rFonts w:ascii="Secca KjG" w:hAnsi="Secca KjG"/>
          <w:b/>
          <w:bCs/>
          <w:sz w:val="96"/>
          <w:szCs w:val="96"/>
        </w:rPr>
        <w:t>Heiliger Geist</w:t>
      </w:r>
    </w:p>
    <w:p w14:paraId="3FA0A503" w14:textId="77777777" w:rsidR="003F5F50" w:rsidRDefault="003F5F50" w:rsidP="003F5F50">
      <w:pPr>
        <w:rPr>
          <w:rFonts w:ascii="Secca KjG" w:hAnsi="Secca KjG"/>
          <w:b/>
          <w:bCs/>
          <w:sz w:val="96"/>
          <w:szCs w:val="96"/>
        </w:rPr>
      </w:pPr>
      <w:r>
        <w:rPr>
          <w:rFonts w:ascii="Secca KjG" w:hAnsi="Secca KjG"/>
          <w:b/>
          <w:bCs/>
          <w:sz w:val="96"/>
          <w:szCs w:val="96"/>
        </w:rPr>
        <w:br w:type="page"/>
      </w:r>
    </w:p>
    <w:p w14:paraId="10E7486C" w14:textId="77777777" w:rsidR="003F5F50" w:rsidRDefault="003F5F50" w:rsidP="003F5F50">
      <w:pPr>
        <w:rPr>
          <w:rFonts w:ascii="Secca KjG" w:hAnsi="Secca KjG"/>
          <w:b/>
          <w:bCs/>
          <w:sz w:val="40"/>
          <w:szCs w:val="40"/>
        </w:rPr>
      </w:pPr>
      <w:r>
        <w:rPr>
          <w:rFonts w:ascii="Secca KjG" w:hAnsi="Secca KjG"/>
          <w:b/>
          <w:bCs/>
          <w:sz w:val="40"/>
          <w:szCs w:val="40"/>
        </w:rPr>
        <w:lastRenderedPageBreak/>
        <w:t>Einführung</w:t>
      </w:r>
    </w:p>
    <w:p w14:paraId="13D21308" w14:textId="77777777" w:rsidR="003F5F50" w:rsidRDefault="003F5F50" w:rsidP="003F5F50">
      <w:pPr>
        <w:rPr>
          <w:rFonts w:ascii="Secca KjG" w:hAnsi="Secca KjG"/>
          <w:b/>
          <w:bCs/>
          <w:sz w:val="40"/>
          <w:szCs w:val="40"/>
        </w:rPr>
      </w:pPr>
    </w:p>
    <w:p w14:paraId="7D30CB6E" w14:textId="77777777" w:rsidR="003F5F50" w:rsidRPr="00282067" w:rsidRDefault="003F5F50" w:rsidP="003F5F50">
      <w:pPr>
        <w:rPr>
          <w:rFonts w:ascii="Secca KjG" w:hAnsi="Secca KjG"/>
          <w:sz w:val="28"/>
          <w:szCs w:val="28"/>
        </w:rPr>
      </w:pPr>
      <w:r w:rsidRPr="00282067">
        <w:rPr>
          <w:rFonts w:ascii="Secca KjG" w:hAnsi="Secca KjG"/>
          <w:sz w:val="28"/>
          <w:szCs w:val="28"/>
        </w:rPr>
        <w:t xml:space="preserve">Liebe </w:t>
      </w:r>
      <w:proofErr w:type="spellStart"/>
      <w:r w:rsidRPr="00282067">
        <w:rPr>
          <w:rFonts w:ascii="Secca KjG" w:hAnsi="Secca KjG"/>
          <w:sz w:val="28"/>
          <w:szCs w:val="28"/>
        </w:rPr>
        <w:t>Firmkandidatin</w:t>
      </w:r>
      <w:proofErr w:type="spellEnd"/>
      <w:r w:rsidRPr="00282067">
        <w:rPr>
          <w:rFonts w:ascii="Secca KjG" w:hAnsi="Secca KjG"/>
          <w:sz w:val="28"/>
          <w:szCs w:val="28"/>
        </w:rPr>
        <w:t>! Liebe</w:t>
      </w:r>
      <w:r>
        <w:rPr>
          <w:rFonts w:ascii="Secca KjG" w:hAnsi="Secca KjG"/>
          <w:sz w:val="28"/>
          <w:szCs w:val="28"/>
        </w:rPr>
        <w:t>r</w:t>
      </w:r>
      <w:r w:rsidRPr="00282067">
        <w:rPr>
          <w:rFonts w:ascii="Secca KjG" w:hAnsi="Secca KjG"/>
          <w:sz w:val="28"/>
          <w:szCs w:val="28"/>
        </w:rPr>
        <w:t xml:space="preserve"> </w:t>
      </w:r>
      <w:proofErr w:type="spellStart"/>
      <w:r w:rsidRPr="00282067">
        <w:rPr>
          <w:rFonts w:ascii="Secca KjG" w:hAnsi="Secca KjG"/>
          <w:sz w:val="28"/>
          <w:szCs w:val="28"/>
        </w:rPr>
        <w:t>Firmkandidat</w:t>
      </w:r>
      <w:proofErr w:type="spellEnd"/>
      <w:r w:rsidRPr="00282067">
        <w:rPr>
          <w:rFonts w:ascii="Secca KjG" w:hAnsi="Secca KjG"/>
          <w:sz w:val="28"/>
          <w:szCs w:val="28"/>
        </w:rPr>
        <w:t>!</w:t>
      </w:r>
    </w:p>
    <w:p w14:paraId="53F93DA3" w14:textId="77777777" w:rsidR="003F5F50" w:rsidRPr="00282067" w:rsidRDefault="003F5F50" w:rsidP="003F5F50">
      <w:pPr>
        <w:rPr>
          <w:rFonts w:ascii="Secca KjG" w:hAnsi="Secca KjG"/>
          <w:sz w:val="28"/>
          <w:szCs w:val="28"/>
        </w:rPr>
      </w:pPr>
    </w:p>
    <w:p w14:paraId="1BBE67AA" w14:textId="77777777" w:rsidR="003F5F50" w:rsidRDefault="003F5F50" w:rsidP="003F5F50">
      <w:pPr>
        <w:rPr>
          <w:rFonts w:ascii="Secca KjG" w:hAnsi="Secca KjG"/>
          <w:sz w:val="28"/>
          <w:szCs w:val="28"/>
        </w:rPr>
      </w:pPr>
      <w:r>
        <w:rPr>
          <w:rFonts w:ascii="Secca KjG" w:hAnsi="Secca KjG"/>
          <w:sz w:val="28"/>
          <w:szCs w:val="28"/>
        </w:rPr>
        <w:t xml:space="preserve">Im Rahmen der Firmvorbereitung beschäftigen wir uns mit wichtigen Themengebiete rund um die Firmung. Wenn wir wissen, worum es geht, dann können wir besser nachvollziehen, was wirklich bei der Firmung wichtig ist. Das eigentliche in der Vorbereitung auf dieses Sakrament passiert im Mittun bei den </w:t>
      </w:r>
      <w:proofErr w:type="spellStart"/>
      <w:r>
        <w:rPr>
          <w:rFonts w:ascii="Secca KjG" w:hAnsi="Secca KjG"/>
          <w:sz w:val="28"/>
          <w:szCs w:val="28"/>
        </w:rPr>
        <w:t>Firmabenden</w:t>
      </w:r>
      <w:proofErr w:type="spellEnd"/>
      <w:r>
        <w:rPr>
          <w:rFonts w:ascii="Secca KjG" w:hAnsi="Secca KjG"/>
          <w:sz w:val="28"/>
          <w:szCs w:val="28"/>
        </w:rPr>
        <w:t xml:space="preserve">, in der Gemeinschaft beim Sozialprojekt, im Einsatz als Lektor und Mesner und natürlich in der </w:t>
      </w:r>
      <w:proofErr w:type="spellStart"/>
      <w:r>
        <w:rPr>
          <w:rFonts w:ascii="Secca KjG" w:hAnsi="Secca KjG"/>
          <w:sz w:val="28"/>
          <w:szCs w:val="28"/>
        </w:rPr>
        <w:t>Mitfeier</w:t>
      </w:r>
      <w:proofErr w:type="spellEnd"/>
      <w:r>
        <w:rPr>
          <w:rFonts w:ascii="Secca KjG" w:hAnsi="Secca KjG"/>
          <w:sz w:val="28"/>
          <w:szCs w:val="28"/>
        </w:rPr>
        <w:t xml:space="preserve"> der Gottesdienste. Nicht zu verachten ist auch die kleine „Party“ am Ende der </w:t>
      </w:r>
      <w:proofErr w:type="spellStart"/>
      <w:r>
        <w:rPr>
          <w:rFonts w:ascii="Secca KjG" w:hAnsi="Secca KjG"/>
          <w:sz w:val="28"/>
          <w:szCs w:val="28"/>
        </w:rPr>
        <w:t>Firmabende</w:t>
      </w:r>
      <w:proofErr w:type="spellEnd"/>
      <w:r>
        <w:rPr>
          <w:rFonts w:ascii="Secca KjG" w:hAnsi="Secca KjG"/>
          <w:sz w:val="28"/>
          <w:szCs w:val="28"/>
        </w:rPr>
        <w:t xml:space="preserve">. </w:t>
      </w:r>
    </w:p>
    <w:p w14:paraId="729BA93D" w14:textId="77777777" w:rsidR="003F5F50" w:rsidRDefault="003F5F50" w:rsidP="003F5F50">
      <w:pPr>
        <w:rPr>
          <w:rFonts w:ascii="Secca KjG" w:hAnsi="Secca KjG"/>
          <w:sz w:val="28"/>
          <w:szCs w:val="28"/>
        </w:rPr>
      </w:pPr>
    </w:p>
    <w:p w14:paraId="58B88A1C" w14:textId="77777777" w:rsidR="003F5F50" w:rsidRDefault="003F5F50" w:rsidP="003F5F50">
      <w:pPr>
        <w:rPr>
          <w:rFonts w:ascii="Secca KjG" w:hAnsi="Secca KjG"/>
          <w:sz w:val="28"/>
          <w:szCs w:val="28"/>
        </w:rPr>
      </w:pPr>
      <w:r>
        <w:rPr>
          <w:rFonts w:ascii="Secca KjG" w:hAnsi="Secca KjG"/>
          <w:sz w:val="28"/>
          <w:szCs w:val="28"/>
        </w:rPr>
        <w:t xml:space="preserve">Leider kann es vorkommen, dass du nicht zu den </w:t>
      </w:r>
      <w:proofErr w:type="spellStart"/>
      <w:r>
        <w:rPr>
          <w:rFonts w:ascii="Secca KjG" w:hAnsi="Secca KjG"/>
          <w:sz w:val="28"/>
          <w:szCs w:val="28"/>
        </w:rPr>
        <w:t>Firmabenden</w:t>
      </w:r>
      <w:proofErr w:type="spellEnd"/>
      <w:r>
        <w:rPr>
          <w:rFonts w:ascii="Secca KjG" w:hAnsi="Secca KjG"/>
          <w:sz w:val="28"/>
          <w:szCs w:val="28"/>
        </w:rPr>
        <w:t xml:space="preserve"> kommen kannst. Vielleicht ist es Krankheit oder ein anderer wichtiger Termin. Weil aber es wichtig ist, dass du die Inhalte für die Firmung kennst, ist es notwendig, sie nachzumachen. Dazu dienen dieser Unterlagen. Die „Firmvorbereitung on </w:t>
      </w:r>
      <w:proofErr w:type="spellStart"/>
      <w:r>
        <w:rPr>
          <w:rFonts w:ascii="Secca KjG" w:hAnsi="Secca KjG"/>
          <w:sz w:val="28"/>
          <w:szCs w:val="28"/>
        </w:rPr>
        <w:t>demand</w:t>
      </w:r>
      <w:proofErr w:type="spellEnd"/>
      <w:r>
        <w:rPr>
          <w:rFonts w:ascii="Secca KjG" w:hAnsi="Secca KjG"/>
          <w:sz w:val="28"/>
          <w:szCs w:val="28"/>
        </w:rPr>
        <w:t xml:space="preserve">“ soll ein Ersatz für die </w:t>
      </w:r>
      <w:proofErr w:type="spellStart"/>
      <w:r>
        <w:rPr>
          <w:rFonts w:ascii="Secca KjG" w:hAnsi="Secca KjG"/>
          <w:sz w:val="28"/>
          <w:szCs w:val="28"/>
        </w:rPr>
        <w:t>Firmabende</w:t>
      </w:r>
      <w:proofErr w:type="spellEnd"/>
      <w:r>
        <w:rPr>
          <w:rFonts w:ascii="Secca KjG" w:hAnsi="Secca KjG"/>
          <w:sz w:val="28"/>
          <w:szCs w:val="28"/>
        </w:rPr>
        <w:t xml:space="preserve"> sein, jedoch nur ein schwacher. Es gibt hier keine Gemeinschaft, keine Chips und keine Musik. Deshalb komm – wenn du irgendwie kannst – zu den </w:t>
      </w:r>
      <w:proofErr w:type="spellStart"/>
      <w:r>
        <w:rPr>
          <w:rFonts w:ascii="Secca KjG" w:hAnsi="Secca KjG"/>
          <w:sz w:val="28"/>
          <w:szCs w:val="28"/>
        </w:rPr>
        <w:t>Firmabende</w:t>
      </w:r>
      <w:proofErr w:type="spellEnd"/>
      <w:r>
        <w:rPr>
          <w:rFonts w:ascii="Secca KjG" w:hAnsi="Secca KjG"/>
          <w:sz w:val="28"/>
          <w:szCs w:val="28"/>
        </w:rPr>
        <w:t xml:space="preserve">. Bei Verhinderung bei den Sozialprojekt, bei deinen Einsätzen im Pfarrprojekt und den sonstigen Veranstaltungen setze dich rechtzeitig mit unserer Pfarrassistentin Elisabeth in Verbindung. </w:t>
      </w:r>
    </w:p>
    <w:p w14:paraId="3A97453D" w14:textId="77777777" w:rsidR="003F5F50" w:rsidRDefault="003F5F50" w:rsidP="003F5F50">
      <w:pPr>
        <w:rPr>
          <w:rFonts w:ascii="Secca KjG" w:hAnsi="Secca KjG"/>
          <w:sz w:val="28"/>
          <w:szCs w:val="28"/>
        </w:rPr>
      </w:pPr>
    </w:p>
    <w:p w14:paraId="584812AB" w14:textId="77777777" w:rsidR="003F5F50" w:rsidRPr="00857FF7" w:rsidRDefault="003F5F50" w:rsidP="003F5F50">
      <w:pPr>
        <w:rPr>
          <w:rFonts w:ascii="Secca KjG" w:hAnsi="Secca KjG"/>
          <w:b/>
          <w:bCs/>
          <w:sz w:val="40"/>
          <w:szCs w:val="40"/>
        </w:rPr>
      </w:pPr>
      <w:r w:rsidRPr="00857FF7">
        <w:rPr>
          <w:rFonts w:ascii="Secca KjG" w:hAnsi="Secca KjG"/>
          <w:b/>
          <w:bCs/>
          <w:sz w:val="40"/>
          <w:szCs w:val="40"/>
        </w:rPr>
        <w:t>So geht’s!</w:t>
      </w:r>
    </w:p>
    <w:p w14:paraId="60011E55" w14:textId="77777777" w:rsidR="003F5F50" w:rsidRDefault="003F5F50" w:rsidP="003F5F50">
      <w:pPr>
        <w:rPr>
          <w:rFonts w:ascii="Secca KjG" w:hAnsi="Secca KjG"/>
          <w:sz w:val="28"/>
          <w:szCs w:val="28"/>
        </w:rPr>
      </w:pPr>
    </w:p>
    <w:p w14:paraId="25F59885" w14:textId="77777777" w:rsidR="003F5F50" w:rsidRDefault="003F5F50" w:rsidP="003F5F50">
      <w:pPr>
        <w:pStyle w:val="Listenabsatz"/>
        <w:numPr>
          <w:ilvl w:val="0"/>
          <w:numId w:val="1"/>
        </w:numPr>
        <w:rPr>
          <w:rFonts w:ascii="Secca KjG" w:hAnsi="Secca KjG"/>
          <w:sz w:val="28"/>
          <w:szCs w:val="28"/>
        </w:rPr>
      </w:pPr>
      <w:r>
        <w:rPr>
          <w:rFonts w:ascii="Secca KjG" w:hAnsi="Secca KjG"/>
          <w:sz w:val="28"/>
          <w:szCs w:val="28"/>
        </w:rPr>
        <w:t>Lade dir dieses Dokument herunter und drucke es aus!</w:t>
      </w:r>
    </w:p>
    <w:p w14:paraId="59E8E089" w14:textId="77777777" w:rsidR="003F5F50" w:rsidRDefault="003F5F50" w:rsidP="003F5F50">
      <w:pPr>
        <w:pStyle w:val="Listenabsatz"/>
        <w:numPr>
          <w:ilvl w:val="0"/>
          <w:numId w:val="1"/>
        </w:numPr>
        <w:rPr>
          <w:rFonts w:ascii="Secca KjG" w:hAnsi="Secca KjG"/>
          <w:sz w:val="28"/>
          <w:szCs w:val="28"/>
        </w:rPr>
      </w:pPr>
      <w:r>
        <w:rPr>
          <w:rFonts w:ascii="Secca KjG" w:hAnsi="Secca KjG"/>
          <w:sz w:val="28"/>
          <w:szCs w:val="28"/>
        </w:rPr>
        <w:t>Arbeite die einzelnen Abschnitte durch!</w:t>
      </w:r>
    </w:p>
    <w:p w14:paraId="55FAC6C7" w14:textId="77777777" w:rsidR="003F5F50" w:rsidRDefault="003F5F50" w:rsidP="003F5F50">
      <w:pPr>
        <w:pStyle w:val="Listenabsatz"/>
        <w:numPr>
          <w:ilvl w:val="0"/>
          <w:numId w:val="1"/>
        </w:numPr>
        <w:rPr>
          <w:rFonts w:ascii="Secca KjG" w:hAnsi="Secca KjG"/>
          <w:sz w:val="28"/>
          <w:szCs w:val="28"/>
        </w:rPr>
      </w:pPr>
      <w:r>
        <w:rPr>
          <w:rFonts w:ascii="Secca KjG" w:hAnsi="Secca KjG"/>
          <w:sz w:val="28"/>
          <w:szCs w:val="28"/>
        </w:rPr>
        <w:t>Am Ende fülle das Arbeitsblatt aus. Vergiss deinen Namen nicht!</w:t>
      </w:r>
    </w:p>
    <w:p w14:paraId="10A8A66C" w14:textId="77777777" w:rsidR="003F5F50" w:rsidRDefault="003F5F50" w:rsidP="003F5F50">
      <w:pPr>
        <w:pStyle w:val="Listenabsatz"/>
        <w:numPr>
          <w:ilvl w:val="0"/>
          <w:numId w:val="1"/>
        </w:numPr>
        <w:rPr>
          <w:rFonts w:ascii="Secca KjG" w:hAnsi="Secca KjG"/>
          <w:sz w:val="28"/>
          <w:szCs w:val="28"/>
        </w:rPr>
      </w:pPr>
      <w:r>
        <w:rPr>
          <w:rFonts w:ascii="Secca KjG" w:hAnsi="Secca KjG"/>
          <w:sz w:val="28"/>
          <w:szCs w:val="28"/>
        </w:rPr>
        <w:t xml:space="preserve">Das Arbeitsblatt muss du bis spätestens bis zum Beginn des nächsten </w:t>
      </w:r>
      <w:proofErr w:type="spellStart"/>
      <w:r>
        <w:rPr>
          <w:rFonts w:ascii="Secca KjG" w:hAnsi="Secca KjG"/>
          <w:sz w:val="28"/>
          <w:szCs w:val="28"/>
        </w:rPr>
        <w:t>Firmabends</w:t>
      </w:r>
      <w:proofErr w:type="spellEnd"/>
      <w:r>
        <w:rPr>
          <w:rFonts w:ascii="Secca KjG" w:hAnsi="Secca KjG"/>
          <w:sz w:val="28"/>
          <w:szCs w:val="28"/>
        </w:rPr>
        <w:t xml:space="preserve"> bei Elisabeth oder Erwin abgeben. Du kannst es aber schon vorher in der Pfarrkanzlei abgeben. </w:t>
      </w:r>
    </w:p>
    <w:p w14:paraId="310546D1" w14:textId="77777777" w:rsidR="003F5F50" w:rsidRDefault="003F5F50" w:rsidP="003F5F50">
      <w:pPr>
        <w:rPr>
          <w:rFonts w:ascii="Secca KjG" w:hAnsi="Secca KjG"/>
          <w:sz w:val="28"/>
          <w:szCs w:val="28"/>
        </w:rPr>
      </w:pPr>
    </w:p>
    <w:p w14:paraId="327A81A4" w14:textId="77777777" w:rsidR="003F5F50" w:rsidRDefault="003F5F50" w:rsidP="003F5F50">
      <w:pPr>
        <w:rPr>
          <w:rFonts w:ascii="Secca KjG" w:hAnsi="Secca KjG"/>
          <w:sz w:val="28"/>
          <w:szCs w:val="28"/>
        </w:rPr>
      </w:pPr>
      <w:r>
        <w:rPr>
          <w:rFonts w:ascii="Secca KjG" w:hAnsi="Secca KjG"/>
          <w:sz w:val="28"/>
          <w:szCs w:val="28"/>
        </w:rPr>
        <w:br w:type="page"/>
      </w:r>
    </w:p>
    <w:p w14:paraId="20CC2F85" w14:textId="77777777" w:rsidR="003F5F50" w:rsidRPr="00071DAA" w:rsidRDefault="003F5F50" w:rsidP="003F5F50">
      <w:pPr>
        <w:pStyle w:val="Listenabsatz"/>
        <w:numPr>
          <w:ilvl w:val="0"/>
          <w:numId w:val="2"/>
        </w:numPr>
        <w:rPr>
          <w:rFonts w:ascii="Secca KjG" w:hAnsi="Secca KjG"/>
          <w:sz w:val="40"/>
          <w:szCs w:val="40"/>
        </w:rPr>
      </w:pPr>
      <w:r>
        <w:rPr>
          <w:rFonts w:ascii="Secca KjG" w:hAnsi="Secca KjG"/>
          <w:sz w:val="40"/>
          <w:szCs w:val="40"/>
        </w:rPr>
        <w:lastRenderedPageBreak/>
        <w:t>Bibelstelle</w:t>
      </w:r>
    </w:p>
    <w:p w14:paraId="5447CAF8" w14:textId="77777777" w:rsidR="003F5F50" w:rsidRDefault="003F5F50" w:rsidP="003F5F50">
      <w:pPr>
        <w:rPr>
          <w:rFonts w:ascii="Secca KjG" w:hAnsi="Secca KjG"/>
          <w:sz w:val="28"/>
          <w:szCs w:val="28"/>
        </w:rPr>
      </w:pPr>
    </w:p>
    <w:p w14:paraId="61427B23" w14:textId="77777777" w:rsidR="003F5F50" w:rsidRDefault="003F5F50" w:rsidP="003F5F50">
      <w:pPr>
        <w:rPr>
          <w:rFonts w:ascii="Secca KjG" w:hAnsi="Secca KjG"/>
          <w:sz w:val="28"/>
          <w:szCs w:val="28"/>
        </w:rPr>
      </w:pPr>
      <w:r>
        <w:rPr>
          <w:rFonts w:ascii="Secca KjG" w:hAnsi="Secca KjG"/>
          <w:sz w:val="28"/>
          <w:szCs w:val="28"/>
        </w:rPr>
        <w:t>Ließ dir genau diese Stelle aus der Bibel durch!</w:t>
      </w:r>
    </w:p>
    <w:p w14:paraId="78D8B9D1" w14:textId="77777777" w:rsidR="001D3BD5" w:rsidRPr="006C50B0" w:rsidRDefault="001D3BD5">
      <w:pPr>
        <w:rPr>
          <w:rFonts w:ascii="Secca KjG" w:hAnsi="Secca KjG"/>
          <w:sz w:val="28"/>
          <w:szCs w:val="28"/>
        </w:rPr>
      </w:pPr>
    </w:p>
    <w:p w14:paraId="703B7A78" w14:textId="77777777" w:rsidR="006C50B0" w:rsidRPr="006C50B0" w:rsidRDefault="006C50B0">
      <w:pPr>
        <w:rPr>
          <w:rFonts w:ascii="Secca KjG" w:hAnsi="Secca KjG"/>
          <w:sz w:val="28"/>
          <w:szCs w:val="28"/>
        </w:rPr>
      </w:pPr>
    </w:p>
    <w:sectPr w:rsidR="006C50B0" w:rsidRPr="006C50B0">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Secca KjG">
    <w:panose1 w:val="020B0604020202020204"/>
    <w:charset w:val="4D"/>
    <w:family w:val="swiss"/>
    <w:notTrueType/>
    <w:pitch w:val="variable"/>
    <w:sig w:usb0="00000003" w:usb1="00000000" w:usb2="00000000" w:usb3="00000000" w:csb0="00000001"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9A50417"/>
    <w:multiLevelType w:val="hybridMultilevel"/>
    <w:tmpl w:val="0A140374"/>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2D666CB4"/>
    <w:multiLevelType w:val="hybridMultilevel"/>
    <w:tmpl w:val="D7FEB2AC"/>
    <w:lvl w:ilvl="0" w:tplc="115A100A">
      <w:start w:val="1"/>
      <w:numFmt w:val="decimal"/>
      <w:lvlText w:val="%1."/>
      <w:lvlJc w:val="left"/>
      <w:pPr>
        <w:ind w:left="720" w:hanging="360"/>
      </w:pPr>
      <w:rPr>
        <w:rFonts w:hint="default"/>
        <w:b/>
        <w:bCs/>
        <w:sz w:val="56"/>
        <w:szCs w:val="56"/>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16cid:durableId="158470201">
    <w:abstractNumId w:val="0"/>
  </w:num>
  <w:num w:numId="2" w16cid:durableId="16577993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proofState w:spelling="clean" w:grammar="clean"/>
  <w:attachedTemplate r:id="rId1"/>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5F50"/>
    <w:rsid w:val="00000809"/>
    <w:rsid w:val="00001AA5"/>
    <w:rsid w:val="00002ABD"/>
    <w:rsid w:val="00013D14"/>
    <w:rsid w:val="000239BA"/>
    <w:rsid w:val="00026921"/>
    <w:rsid w:val="00027A0F"/>
    <w:rsid w:val="00035750"/>
    <w:rsid w:val="0004113F"/>
    <w:rsid w:val="00042454"/>
    <w:rsid w:val="00043884"/>
    <w:rsid w:val="000447E5"/>
    <w:rsid w:val="000472E8"/>
    <w:rsid w:val="00056AA9"/>
    <w:rsid w:val="00056EC9"/>
    <w:rsid w:val="0006013D"/>
    <w:rsid w:val="00065F38"/>
    <w:rsid w:val="00070886"/>
    <w:rsid w:val="00072103"/>
    <w:rsid w:val="00085315"/>
    <w:rsid w:val="00085D88"/>
    <w:rsid w:val="00086827"/>
    <w:rsid w:val="00086DC2"/>
    <w:rsid w:val="00086E8F"/>
    <w:rsid w:val="000952CF"/>
    <w:rsid w:val="000A1497"/>
    <w:rsid w:val="000A2E90"/>
    <w:rsid w:val="000A2FF4"/>
    <w:rsid w:val="000A41BD"/>
    <w:rsid w:val="000A73FB"/>
    <w:rsid w:val="000B2419"/>
    <w:rsid w:val="000B2F94"/>
    <w:rsid w:val="000B3FEB"/>
    <w:rsid w:val="000C1B64"/>
    <w:rsid w:val="000C1CC5"/>
    <w:rsid w:val="000C5C4F"/>
    <w:rsid w:val="000D1CCA"/>
    <w:rsid w:val="000D2198"/>
    <w:rsid w:val="000D4FEE"/>
    <w:rsid w:val="000E2BCF"/>
    <w:rsid w:val="000F2708"/>
    <w:rsid w:val="000F3321"/>
    <w:rsid w:val="000F3E4C"/>
    <w:rsid w:val="0010594E"/>
    <w:rsid w:val="001060A6"/>
    <w:rsid w:val="00106A75"/>
    <w:rsid w:val="0011019A"/>
    <w:rsid w:val="00113980"/>
    <w:rsid w:val="00115B4F"/>
    <w:rsid w:val="00116912"/>
    <w:rsid w:val="00117D27"/>
    <w:rsid w:val="00120926"/>
    <w:rsid w:val="0012123E"/>
    <w:rsid w:val="00121C6F"/>
    <w:rsid w:val="00122C2D"/>
    <w:rsid w:val="00125588"/>
    <w:rsid w:val="00134289"/>
    <w:rsid w:val="00152F7E"/>
    <w:rsid w:val="00161396"/>
    <w:rsid w:val="0016283A"/>
    <w:rsid w:val="00163C55"/>
    <w:rsid w:val="001837A5"/>
    <w:rsid w:val="00186C8D"/>
    <w:rsid w:val="00192A9C"/>
    <w:rsid w:val="001A7ADA"/>
    <w:rsid w:val="001B0748"/>
    <w:rsid w:val="001B22AB"/>
    <w:rsid w:val="001B4593"/>
    <w:rsid w:val="001B4D29"/>
    <w:rsid w:val="001B5512"/>
    <w:rsid w:val="001B554D"/>
    <w:rsid w:val="001B5672"/>
    <w:rsid w:val="001B5D77"/>
    <w:rsid w:val="001B78DC"/>
    <w:rsid w:val="001C6F54"/>
    <w:rsid w:val="001D35D9"/>
    <w:rsid w:val="001D3BD5"/>
    <w:rsid w:val="001D3FCE"/>
    <w:rsid w:val="001D55A6"/>
    <w:rsid w:val="001D5CE5"/>
    <w:rsid w:val="001E0D6E"/>
    <w:rsid w:val="001E28A0"/>
    <w:rsid w:val="001E5AAB"/>
    <w:rsid w:val="001F07C7"/>
    <w:rsid w:val="001F100A"/>
    <w:rsid w:val="001F5623"/>
    <w:rsid w:val="001F7E92"/>
    <w:rsid w:val="0021616B"/>
    <w:rsid w:val="00226D9F"/>
    <w:rsid w:val="0022776B"/>
    <w:rsid w:val="002317A8"/>
    <w:rsid w:val="002329CA"/>
    <w:rsid w:val="00234527"/>
    <w:rsid w:val="00244FA7"/>
    <w:rsid w:val="00245A74"/>
    <w:rsid w:val="0025035B"/>
    <w:rsid w:val="002635F5"/>
    <w:rsid w:val="002674DC"/>
    <w:rsid w:val="00275A24"/>
    <w:rsid w:val="002829A3"/>
    <w:rsid w:val="00294687"/>
    <w:rsid w:val="002A1867"/>
    <w:rsid w:val="002A2367"/>
    <w:rsid w:val="002A6BE6"/>
    <w:rsid w:val="002A73F6"/>
    <w:rsid w:val="002B01EC"/>
    <w:rsid w:val="002B2E18"/>
    <w:rsid w:val="002B47B3"/>
    <w:rsid w:val="002C23E0"/>
    <w:rsid w:val="002C6348"/>
    <w:rsid w:val="002D1381"/>
    <w:rsid w:val="002D7B1B"/>
    <w:rsid w:val="002E3812"/>
    <w:rsid w:val="002F191E"/>
    <w:rsid w:val="002F5630"/>
    <w:rsid w:val="00314F3E"/>
    <w:rsid w:val="0032004C"/>
    <w:rsid w:val="00323ED5"/>
    <w:rsid w:val="00324DE8"/>
    <w:rsid w:val="00327995"/>
    <w:rsid w:val="003279E8"/>
    <w:rsid w:val="00333AAE"/>
    <w:rsid w:val="00335AC5"/>
    <w:rsid w:val="00343E94"/>
    <w:rsid w:val="003444EE"/>
    <w:rsid w:val="00345604"/>
    <w:rsid w:val="00351416"/>
    <w:rsid w:val="00352120"/>
    <w:rsid w:val="00360095"/>
    <w:rsid w:val="0036063F"/>
    <w:rsid w:val="003629FB"/>
    <w:rsid w:val="0036671D"/>
    <w:rsid w:val="003668AA"/>
    <w:rsid w:val="00366A27"/>
    <w:rsid w:val="00372243"/>
    <w:rsid w:val="00372393"/>
    <w:rsid w:val="00374CF9"/>
    <w:rsid w:val="00376345"/>
    <w:rsid w:val="003802E5"/>
    <w:rsid w:val="00382520"/>
    <w:rsid w:val="00382EF2"/>
    <w:rsid w:val="0039156F"/>
    <w:rsid w:val="003A03B4"/>
    <w:rsid w:val="003A171E"/>
    <w:rsid w:val="003A4CBA"/>
    <w:rsid w:val="003A7BFC"/>
    <w:rsid w:val="003B1039"/>
    <w:rsid w:val="003B5F47"/>
    <w:rsid w:val="003C332F"/>
    <w:rsid w:val="003C501C"/>
    <w:rsid w:val="003C5D2F"/>
    <w:rsid w:val="003C729D"/>
    <w:rsid w:val="003D17E6"/>
    <w:rsid w:val="003D26D9"/>
    <w:rsid w:val="003D52E7"/>
    <w:rsid w:val="003D6778"/>
    <w:rsid w:val="003D67D9"/>
    <w:rsid w:val="003E3E06"/>
    <w:rsid w:val="003F31FD"/>
    <w:rsid w:val="003F464A"/>
    <w:rsid w:val="003F5F50"/>
    <w:rsid w:val="003F703D"/>
    <w:rsid w:val="003F709A"/>
    <w:rsid w:val="00400C6E"/>
    <w:rsid w:val="00400C89"/>
    <w:rsid w:val="0040226B"/>
    <w:rsid w:val="004025AC"/>
    <w:rsid w:val="00402B2B"/>
    <w:rsid w:val="00405853"/>
    <w:rsid w:val="004066EA"/>
    <w:rsid w:val="004117DE"/>
    <w:rsid w:val="00412CFB"/>
    <w:rsid w:val="004130B1"/>
    <w:rsid w:val="00417D10"/>
    <w:rsid w:val="0042010D"/>
    <w:rsid w:val="00425C22"/>
    <w:rsid w:val="00430152"/>
    <w:rsid w:val="004334BF"/>
    <w:rsid w:val="00434A41"/>
    <w:rsid w:val="00436DBB"/>
    <w:rsid w:val="00442033"/>
    <w:rsid w:val="00444934"/>
    <w:rsid w:val="00447CB3"/>
    <w:rsid w:val="00454A93"/>
    <w:rsid w:val="0046004F"/>
    <w:rsid w:val="0046365B"/>
    <w:rsid w:val="00463B36"/>
    <w:rsid w:val="00475269"/>
    <w:rsid w:val="00484FF5"/>
    <w:rsid w:val="00486F93"/>
    <w:rsid w:val="0048743E"/>
    <w:rsid w:val="004962F7"/>
    <w:rsid w:val="004A1918"/>
    <w:rsid w:val="004B24D3"/>
    <w:rsid w:val="004B49C3"/>
    <w:rsid w:val="004B5C0F"/>
    <w:rsid w:val="004C2D21"/>
    <w:rsid w:val="004D2410"/>
    <w:rsid w:val="004D5401"/>
    <w:rsid w:val="004E0D90"/>
    <w:rsid w:val="004F2063"/>
    <w:rsid w:val="004F34DC"/>
    <w:rsid w:val="004F5182"/>
    <w:rsid w:val="004F76AB"/>
    <w:rsid w:val="0050124B"/>
    <w:rsid w:val="00503475"/>
    <w:rsid w:val="00506C9E"/>
    <w:rsid w:val="00510200"/>
    <w:rsid w:val="00511F39"/>
    <w:rsid w:val="00516D43"/>
    <w:rsid w:val="00517A3A"/>
    <w:rsid w:val="005233DA"/>
    <w:rsid w:val="00524222"/>
    <w:rsid w:val="0052613F"/>
    <w:rsid w:val="00530CDE"/>
    <w:rsid w:val="005374AD"/>
    <w:rsid w:val="00540B28"/>
    <w:rsid w:val="005419BD"/>
    <w:rsid w:val="0056107B"/>
    <w:rsid w:val="005615AF"/>
    <w:rsid w:val="00567539"/>
    <w:rsid w:val="00576319"/>
    <w:rsid w:val="005766D1"/>
    <w:rsid w:val="005769D1"/>
    <w:rsid w:val="00576D9E"/>
    <w:rsid w:val="00580AE5"/>
    <w:rsid w:val="00580B67"/>
    <w:rsid w:val="00583414"/>
    <w:rsid w:val="005837B0"/>
    <w:rsid w:val="00585383"/>
    <w:rsid w:val="0059103C"/>
    <w:rsid w:val="00595A02"/>
    <w:rsid w:val="005A0946"/>
    <w:rsid w:val="005A2765"/>
    <w:rsid w:val="005A735D"/>
    <w:rsid w:val="005B4458"/>
    <w:rsid w:val="005C04C9"/>
    <w:rsid w:val="005C207E"/>
    <w:rsid w:val="005D063B"/>
    <w:rsid w:val="005D1D9E"/>
    <w:rsid w:val="005D2522"/>
    <w:rsid w:val="005D4A4B"/>
    <w:rsid w:val="005E4D21"/>
    <w:rsid w:val="005F0E9E"/>
    <w:rsid w:val="005F2F2E"/>
    <w:rsid w:val="005F6FFF"/>
    <w:rsid w:val="00602442"/>
    <w:rsid w:val="0060364F"/>
    <w:rsid w:val="006055DA"/>
    <w:rsid w:val="00605F00"/>
    <w:rsid w:val="00620332"/>
    <w:rsid w:val="00627B10"/>
    <w:rsid w:val="00633270"/>
    <w:rsid w:val="00643423"/>
    <w:rsid w:val="00644470"/>
    <w:rsid w:val="00646953"/>
    <w:rsid w:val="0065183A"/>
    <w:rsid w:val="0066275C"/>
    <w:rsid w:val="00663530"/>
    <w:rsid w:val="006809A7"/>
    <w:rsid w:val="006957B7"/>
    <w:rsid w:val="006B2F0C"/>
    <w:rsid w:val="006C10CD"/>
    <w:rsid w:val="006C50B0"/>
    <w:rsid w:val="006C6099"/>
    <w:rsid w:val="006C66F9"/>
    <w:rsid w:val="006D599A"/>
    <w:rsid w:val="006D6FED"/>
    <w:rsid w:val="006E555B"/>
    <w:rsid w:val="006F29D0"/>
    <w:rsid w:val="006F386F"/>
    <w:rsid w:val="00706726"/>
    <w:rsid w:val="007078D2"/>
    <w:rsid w:val="00715742"/>
    <w:rsid w:val="0072660A"/>
    <w:rsid w:val="0072774E"/>
    <w:rsid w:val="007353FF"/>
    <w:rsid w:val="00742D83"/>
    <w:rsid w:val="00743FF2"/>
    <w:rsid w:val="00744127"/>
    <w:rsid w:val="00745D99"/>
    <w:rsid w:val="00747AA0"/>
    <w:rsid w:val="007517BA"/>
    <w:rsid w:val="00766FAD"/>
    <w:rsid w:val="00771DB2"/>
    <w:rsid w:val="007735E7"/>
    <w:rsid w:val="007742B8"/>
    <w:rsid w:val="00774D05"/>
    <w:rsid w:val="00781391"/>
    <w:rsid w:val="007841AB"/>
    <w:rsid w:val="00785063"/>
    <w:rsid w:val="007900B7"/>
    <w:rsid w:val="0079067C"/>
    <w:rsid w:val="00793901"/>
    <w:rsid w:val="00795E34"/>
    <w:rsid w:val="007A169A"/>
    <w:rsid w:val="007A7ADF"/>
    <w:rsid w:val="007B3067"/>
    <w:rsid w:val="007B42A4"/>
    <w:rsid w:val="007B6D78"/>
    <w:rsid w:val="007B76D4"/>
    <w:rsid w:val="007C07CA"/>
    <w:rsid w:val="007C1F3C"/>
    <w:rsid w:val="007C22AA"/>
    <w:rsid w:val="007D3FEB"/>
    <w:rsid w:val="007D3FF0"/>
    <w:rsid w:val="007D7E7E"/>
    <w:rsid w:val="007E2254"/>
    <w:rsid w:val="007E3463"/>
    <w:rsid w:val="007E511F"/>
    <w:rsid w:val="007E63B5"/>
    <w:rsid w:val="007E6896"/>
    <w:rsid w:val="007F0B0D"/>
    <w:rsid w:val="007F31EC"/>
    <w:rsid w:val="007F5FB9"/>
    <w:rsid w:val="00800876"/>
    <w:rsid w:val="0080312F"/>
    <w:rsid w:val="00803C2B"/>
    <w:rsid w:val="0080599C"/>
    <w:rsid w:val="00806BB0"/>
    <w:rsid w:val="00807175"/>
    <w:rsid w:val="0081240A"/>
    <w:rsid w:val="00813403"/>
    <w:rsid w:val="00824911"/>
    <w:rsid w:val="00825A6C"/>
    <w:rsid w:val="00826370"/>
    <w:rsid w:val="0083049B"/>
    <w:rsid w:val="008321A5"/>
    <w:rsid w:val="00835991"/>
    <w:rsid w:val="00840B55"/>
    <w:rsid w:val="00840E80"/>
    <w:rsid w:val="0084646F"/>
    <w:rsid w:val="008478BE"/>
    <w:rsid w:val="00857533"/>
    <w:rsid w:val="00860460"/>
    <w:rsid w:val="0086124A"/>
    <w:rsid w:val="00862796"/>
    <w:rsid w:val="00864A4A"/>
    <w:rsid w:val="0088020E"/>
    <w:rsid w:val="00882831"/>
    <w:rsid w:val="008842B3"/>
    <w:rsid w:val="00887287"/>
    <w:rsid w:val="00891EC9"/>
    <w:rsid w:val="00894CA7"/>
    <w:rsid w:val="00897191"/>
    <w:rsid w:val="008A1382"/>
    <w:rsid w:val="008A1A23"/>
    <w:rsid w:val="008A3F3C"/>
    <w:rsid w:val="008A5F26"/>
    <w:rsid w:val="008A7BE8"/>
    <w:rsid w:val="008B20CC"/>
    <w:rsid w:val="008B2FA5"/>
    <w:rsid w:val="008C3DF1"/>
    <w:rsid w:val="008C63BC"/>
    <w:rsid w:val="008D41C1"/>
    <w:rsid w:val="008D7823"/>
    <w:rsid w:val="008E7ED6"/>
    <w:rsid w:val="008F34AD"/>
    <w:rsid w:val="008F7C48"/>
    <w:rsid w:val="009010DB"/>
    <w:rsid w:val="00901A39"/>
    <w:rsid w:val="00901A71"/>
    <w:rsid w:val="00902F36"/>
    <w:rsid w:val="00906DF8"/>
    <w:rsid w:val="0091569D"/>
    <w:rsid w:val="00917B95"/>
    <w:rsid w:val="00923600"/>
    <w:rsid w:val="00923A64"/>
    <w:rsid w:val="00924058"/>
    <w:rsid w:val="0092696A"/>
    <w:rsid w:val="0093047D"/>
    <w:rsid w:val="009304F1"/>
    <w:rsid w:val="0093258F"/>
    <w:rsid w:val="009331FC"/>
    <w:rsid w:val="009341CB"/>
    <w:rsid w:val="009403C5"/>
    <w:rsid w:val="00942E1B"/>
    <w:rsid w:val="00946224"/>
    <w:rsid w:val="00946324"/>
    <w:rsid w:val="00946EC9"/>
    <w:rsid w:val="00947995"/>
    <w:rsid w:val="00947BD1"/>
    <w:rsid w:val="0095054E"/>
    <w:rsid w:val="00950B02"/>
    <w:rsid w:val="0095150F"/>
    <w:rsid w:val="009518FF"/>
    <w:rsid w:val="00952CF3"/>
    <w:rsid w:val="00955729"/>
    <w:rsid w:val="00955F9B"/>
    <w:rsid w:val="009573B5"/>
    <w:rsid w:val="00971175"/>
    <w:rsid w:val="00983D48"/>
    <w:rsid w:val="00984503"/>
    <w:rsid w:val="00990D21"/>
    <w:rsid w:val="00994070"/>
    <w:rsid w:val="009A3194"/>
    <w:rsid w:val="009C3509"/>
    <w:rsid w:val="009D1E9C"/>
    <w:rsid w:val="009D56E5"/>
    <w:rsid w:val="009E2A8B"/>
    <w:rsid w:val="009F3A65"/>
    <w:rsid w:val="009F77AB"/>
    <w:rsid w:val="00A05FBC"/>
    <w:rsid w:val="00A07C16"/>
    <w:rsid w:val="00A11862"/>
    <w:rsid w:val="00A13E60"/>
    <w:rsid w:val="00A20114"/>
    <w:rsid w:val="00A27975"/>
    <w:rsid w:val="00A314EC"/>
    <w:rsid w:val="00A35484"/>
    <w:rsid w:val="00A42D2B"/>
    <w:rsid w:val="00A57AE5"/>
    <w:rsid w:val="00A62C11"/>
    <w:rsid w:val="00A63AF2"/>
    <w:rsid w:val="00A66C40"/>
    <w:rsid w:val="00A671A0"/>
    <w:rsid w:val="00A70FC0"/>
    <w:rsid w:val="00A77398"/>
    <w:rsid w:val="00A773BC"/>
    <w:rsid w:val="00A87F0E"/>
    <w:rsid w:val="00A92EF8"/>
    <w:rsid w:val="00A95C9D"/>
    <w:rsid w:val="00A95E63"/>
    <w:rsid w:val="00AA2703"/>
    <w:rsid w:val="00AA4262"/>
    <w:rsid w:val="00AB3FDF"/>
    <w:rsid w:val="00AC53B0"/>
    <w:rsid w:val="00AD2776"/>
    <w:rsid w:val="00AD3F0A"/>
    <w:rsid w:val="00AE1F94"/>
    <w:rsid w:val="00AE28D1"/>
    <w:rsid w:val="00AE7199"/>
    <w:rsid w:val="00B03DA2"/>
    <w:rsid w:val="00B1454B"/>
    <w:rsid w:val="00B14C5C"/>
    <w:rsid w:val="00B2090C"/>
    <w:rsid w:val="00B25E80"/>
    <w:rsid w:val="00B26E4A"/>
    <w:rsid w:val="00B346CD"/>
    <w:rsid w:val="00B37DE4"/>
    <w:rsid w:val="00B42B94"/>
    <w:rsid w:val="00B509A7"/>
    <w:rsid w:val="00B56298"/>
    <w:rsid w:val="00B56F62"/>
    <w:rsid w:val="00B61541"/>
    <w:rsid w:val="00B73F5B"/>
    <w:rsid w:val="00B74783"/>
    <w:rsid w:val="00B7670B"/>
    <w:rsid w:val="00B7759B"/>
    <w:rsid w:val="00B77D62"/>
    <w:rsid w:val="00B83D34"/>
    <w:rsid w:val="00B90C33"/>
    <w:rsid w:val="00B90E4E"/>
    <w:rsid w:val="00B9569B"/>
    <w:rsid w:val="00BA210A"/>
    <w:rsid w:val="00BA2767"/>
    <w:rsid w:val="00BB1258"/>
    <w:rsid w:val="00BC119F"/>
    <w:rsid w:val="00BC26CE"/>
    <w:rsid w:val="00BD2473"/>
    <w:rsid w:val="00BD64C7"/>
    <w:rsid w:val="00BE038D"/>
    <w:rsid w:val="00BE2775"/>
    <w:rsid w:val="00BF0730"/>
    <w:rsid w:val="00BF686D"/>
    <w:rsid w:val="00C03558"/>
    <w:rsid w:val="00C04F16"/>
    <w:rsid w:val="00C10947"/>
    <w:rsid w:val="00C10E25"/>
    <w:rsid w:val="00C12586"/>
    <w:rsid w:val="00C151D3"/>
    <w:rsid w:val="00C16B61"/>
    <w:rsid w:val="00C2250D"/>
    <w:rsid w:val="00C2462A"/>
    <w:rsid w:val="00C24CF1"/>
    <w:rsid w:val="00C271DA"/>
    <w:rsid w:val="00C32724"/>
    <w:rsid w:val="00C37563"/>
    <w:rsid w:val="00C433A5"/>
    <w:rsid w:val="00C43B5A"/>
    <w:rsid w:val="00C61DF1"/>
    <w:rsid w:val="00C62A0F"/>
    <w:rsid w:val="00C66AB3"/>
    <w:rsid w:val="00C70C49"/>
    <w:rsid w:val="00C72380"/>
    <w:rsid w:val="00C748D8"/>
    <w:rsid w:val="00C801F4"/>
    <w:rsid w:val="00C83828"/>
    <w:rsid w:val="00C83D87"/>
    <w:rsid w:val="00C8574D"/>
    <w:rsid w:val="00C86FC5"/>
    <w:rsid w:val="00C90002"/>
    <w:rsid w:val="00C90AD1"/>
    <w:rsid w:val="00C92537"/>
    <w:rsid w:val="00C94488"/>
    <w:rsid w:val="00CB0C6D"/>
    <w:rsid w:val="00CB3708"/>
    <w:rsid w:val="00CB49E2"/>
    <w:rsid w:val="00CC080F"/>
    <w:rsid w:val="00CC1306"/>
    <w:rsid w:val="00CC339E"/>
    <w:rsid w:val="00CC36D0"/>
    <w:rsid w:val="00CC77F7"/>
    <w:rsid w:val="00CD14E7"/>
    <w:rsid w:val="00CD23AA"/>
    <w:rsid w:val="00CD666F"/>
    <w:rsid w:val="00CD6AB8"/>
    <w:rsid w:val="00CD749B"/>
    <w:rsid w:val="00CD7CDD"/>
    <w:rsid w:val="00CE10EE"/>
    <w:rsid w:val="00CE45C2"/>
    <w:rsid w:val="00CE7BB0"/>
    <w:rsid w:val="00CF5382"/>
    <w:rsid w:val="00D050A6"/>
    <w:rsid w:val="00D06D89"/>
    <w:rsid w:val="00D06DDB"/>
    <w:rsid w:val="00D23D6F"/>
    <w:rsid w:val="00D27ABA"/>
    <w:rsid w:val="00D30833"/>
    <w:rsid w:val="00D4281E"/>
    <w:rsid w:val="00D4346A"/>
    <w:rsid w:val="00D575CA"/>
    <w:rsid w:val="00D61495"/>
    <w:rsid w:val="00D62E6F"/>
    <w:rsid w:val="00D7096B"/>
    <w:rsid w:val="00D76868"/>
    <w:rsid w:val="00D812B1"/>
    <w:rsid w:val="00D92143"/>
    <w:rsid w:val="00D9566A"/>
    <w:rsid w:val="00DA1076"/>
    <w:rsid w:val="00DA2085"/>
    <w:rsid w:val="00DA6DAC"/>
    <w:rsid w:val="00DB01DF"/>
    <w:rsid w:val="00DB1D91"/>
    <w:rsid w:val="00DB1F3D"/>
    <w:rsid w:val="00DB46B8"/>
    <w:rsid w:val="00DB5BB3"/>
    <w:rsid w:val="00DB7078"/>
    <w:rsid w:val="00DB71FA"/>
    <w:rsid w:val="00DB77D0"/>
    <w:rsid w:val="00DC1719"/>
    <w:rsid w:val="00DC513A"/>
    <w:rsid w:val="00DD0189"/>
    <w:rsid w:val="00DD4479"/>
    <w:rsid w:val="00DD7519"/>
    <w:rsid w:val="00DE7025"/>
    <w:rsid w:val="00DF046B"/>
    <w:rsid w:val="00DF17D0"/>
    <w:rsid w:val="00DF4542"/>
    <w:rsid w:val="00DF5C55"/>
    <w:rsid w:val="00DF5F25"/>
    <w:rsid w:val="00E04FC6"/>
    <w:rsid w:val="00E10D2A"/>
    <w:rsid w:val="00E139EE"/>
    <w:rsid w:val="00E14D72"/>
    <w:rsid w:val="00E1649B"/>
    <w:rsid w:val="00E30107"/>
    <w:rsid w:val="00E648FB"/>
    <w:rsid w:val="00E71E23"/>
    <w:rsid w:val="00E8372B"/>
    <w:rsid w:val="00E87634"/>
    <w:rsid w:val="00E925D8"/>
    <w:rsid w:val="00EB3162"/>
    <w:rsid w:val="00EC0EEB"/>
    <w:rsid w:val="00EC41C1"/>
    <w:rsid w:val="00EC5031"/>
    <w:rsid w:val="00ED526D"/>
    <w:rsid w:val="00EE179C"/>
    <w:rsid w:val="00EE3946"/>
    <w:rsid w:val="00EE4994"/>
    <w:rsid w:val="00EE5A78"/>
    <w:rsid w:val="00EF1433"/>
    <w:rsid w:val="00EF1574"/>
    <w:rsid w:val="00EF5256"/>
    <w:rsid w:val="00EF6CB6"/>
    <w:rsid w:val="00F05D0A"/>
    <w:rsid w:val="00F1324A"/>
    <w:rsid w:val="00F259F7"/>
    <w:rsid w:val="00F40326"/>
    <w:rsid w:val="00F512FB"/>
    <w:rsid w:val="00F52E7C"/>
    <w:rsid w:val="00F662A6"/>
    <w:rsid w:val="00F67833"/>
    <w:rsid w:val="00F67F9B"/>
    <w:rsid w:val="00F81229"/>
    <w:rsid w:val="00F87112"/>
    <w:rsid w:val="00F94840"/>
    <w:rsid w:val="00FA572F"/>
    <w:rsid w:val="00FA70EF"/>
    <w:rsid w:val="00FB02F2"/>
    <w:rsid w:val="00FB1A09"/>
    <w:rsid w:val="00FB5752"/>
    <w:rsid w:val="00FB7358"/>
    <w:rsid w:val="00FC25FD"/>
    <w:rsid w:val="00FC75AB"/>
    <w:rsid w:val="00FD3172"/>
    <w:rsid w:val="00FD5E1C"/>
    <w:rsid w:val="00FD6205"/>
    <w:rsid w:val="00FD76EC"/>
    <w:rsid w:val="00FD79CC"/>
    <w:rsid w:val="00FE2266"/>
    <w:rsid w:val="00FE396A"/>
    <w:rsid w:val="00FE7739"/>
    <w:rsid w:val="00FF16A3"/>
    <w:rsid w:val="00FF4764"/>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decimalSymbol w:val=","/>
  <w:listSeparator w:val=";"/>
  <w14:docId w14:val="5C69F85B"/>
  <w15:chartTrackingRefBased/>
  <w15:docId w15:val="{5BC51F76-DAAC-AE4E-A1E2-340AE1743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de-AT"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3F5F50"/>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3F5F5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NotRelyOnCSS/>
  <w:doNotOrganizeInFolder/>
  <w:doNotUseLongFileNames/>
  <w:pixelsPerInch w:val="0"/>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erwinklaushofer/Library/Group%20Containers/UBF8T346G9.Office/User%20Content.localized/Templates.localized/Normal.dotm"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230</Words>
  <Characters>1455</Characters>
  <Application>Microsoft Office Word</Application>
  <DocSecurity>0</DocSecurity>
  <Lines>12</Lines>
  <Paragraphs>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Erwin Klaushofer</cp:lastModifiedBy>
  <cp:revision>3</cp:revision>
  <dcterms:created xsi:type="dcterms:W3CDTF">2024-06-21T07:33:00Z</dcterms:created>
  <dcterms:modified xsi:type="dcterms:W3CDTF">2024-06-30T15:18:00Z</dcterms:modified>
</cp:coreProperties>
</file>